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4226" w14:textId="5027DD00" w:rsidR="00C0066A" w:rsidRDefault="00182163">
      <w:pPr>
        <w:rPr>
          <w:noProof/>
        </w:rPr>
      </w:pPr>
      <w:r>
        <w:rPr>
          <w:noProof/>
        </w:rPr>
        <w:drawing>
          <wp:anchor distT="0" distB="0" distL="114300" distR="114300" simplePos="0" relativeHeight="251659359" behindDoc="0" locked="0" layoutInCell="1" allowOverlap="1" wp14:anchorId="403FA0E6" wp14:editId="178396F8">
            <wp:simplePos x="0" y="0"/>
            <wp:positionH relativeFrom="page">
              <wp:posOffset>5862955</wp:posOffset>
            </wp:positionH>
            <wp:positionV relativeFrom="page">
              <wp:posOffset>9131935</wp:posOffset>
            </wp:positionV>
            <wp:extent cx="1039495" cy="372110"/>
            <wp:effectExtent l="0" t="0" r="1905" b="8890"/>
            <wp:wrapThrough wrapText="bothSides">
              <wp:wrapPolygon edited="0">
                <wp:start x="0" y="0"/>
                <wp:lineTo x="0" y="20642"/>
                <wp:lineTo x="21112" y="20642"/>
                <wp:lineTo x="21112" y="0"/>
                <wp:lineTo x="0" y="0"/>
              </wp:wrapPolygon>
            </wp:wrapThrough>
            <wp:docPr id="113" name="Picture 113" descr="Macintosh HD:Users:XASM:Dropbox:ATAF-Personal:Symposiums:2018 ATAF Symposium:Vendor Logo:2016 new SEATA 011476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ASM:Dropbox:ATAF-Personal:Symposiums:2018 ATAF Symposium:Vendor Logo:2016 new SEATA 011476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949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839" behindDoc="0" locked="0" layoutInCell="1" allowOverlap="1" wp14:anchorId="667519C2" wp14:editId="5FB21434">
                <wp:simplePos x="0" y="0"/>
                <wp:positionH relativeFrom="page">
                  <wp:posOffset>1297940</wp:posOffset>
                </wp:positionH>
                <wp:positionV relativeFrom="page">
                  <wp:posOffset>8711565</wp:posOffset>
                </wp:positionV>
                <wp:extent cx="4443095" cy="871855"/>
                <wp:effectExtent l="0" t="0" r="0" b="0"/>
                <wp:wrapThrough wrapText="bothSides">
                  <wp:wrapPolygon edited="0">
                    <wp:start x="123" y="0"/>
                    <wp:lineTo x="123" y="20766"/>
                    <wp:lineTo x="21362" y="20766"/>
                    <wp:lineTo x="21362" y="0"/>
                    <wp:lineTo x="123" y="0"/>
                  </wp:wrapPolygon>
                </wp:wrapThrough>
                <wp:docPr id="132" name="Text Box 132"/>
                <wp:cNvGraphicFramePr/>
                <a:graphic xmlns:a="http://schemas.openxmlformats.org/drawingml/2006/main">
                  <a:graphicData uri="http://schemas.microsoft.com/office/word/2010/wordprocessingShape">
                    <wps:wsp>
                      <wps:cNvSpPr txBox="1"/>
                      <wps:spPr>
                        <a:xfrm>
                          <a:off x="0" y="0"/>
                          <a:ext cx="4443095" cy="871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D13D1A" w14:textId="77777777" w:rsidR="002B4343" w:rsidRPr="004A6502" w:rsidRDefault="002B4343" w:rsidP="004A6502">
                            <w:pPr>
                              <w:spacing w:after="0"/>
                              <w:rPr>
                                <w:color w:val="FFFFFF" w:themeColor="background1"/>
                              </w:rPr>
                            </w:pPr>
                            <w:r w:rsidRPr="004A6502">
                              <w:rPr>
                                <w:color w:val="FFFFFF" w:themeColor="background1"/>
                              </w:rPr>
                              <w:t>Grants Received This Year:</w:t>
                            </w:r>
                          </w:p>
                          <w:p w14:paraId="4B21F76B" w14:textId="722A29C4" w:rsidR="002B4343" w:rsidRPr="004A6502" w:rsidRDefault="002B4343" w:rsidP="004A6502">
                            <w:pPr>
                              <w:pStyle w:val="ListParagraph"/>
                              <w:numPr>
                                <w:ilvl w:val="0"/>
                                <w:numId w:val="2"/>
                              </w:numPr>
                              <w:spacing w:after="0"/>
                              <w:rPr>
                                <w:color w:val="FFFFFF" w:themeColor="background1"/>
                              </w:rPr>
                            </w:pPr>
                            <w:r>
                              <w:rPr>
                                <w:color w:val="FFFFFF" w:themeColor="background1"/>
                              </w:rPr>
                              <w:t>Legislative Grant: $14</w:t>
                            </w:r>
                            <w:r w:rsidRPr="004A6502">
                              <w:rPr>
                                <w:color w:val="FFFFFF" w:themeColor="background1"/>
                              </w:rPr>
                              <w:t>,000 (NATA GAC)</w:t>
                            </w:r>
                          </w:p>
                          <w:p w14:paraId="711DB011" w14:textId="77777777" w:rsidR="002B4343" w:rsidRPr="004A6502" w:rsidRDefault="002B4343" w:rsidP="004A6502">
                            <w:pPr>
                              <w:pStyle w:val="ListParagraph"/>
                              <w:numPr>
                                <w:ilvl w:val="0"/>
                                <w:numId w:val="2"/>
                              </w:numPr>
                              <w:spacing w:after="0"/>
                              <w:rPr>
                                <w:color w:val="FFFFFF" w:themeColor="background1"/>
                              </w:rPr>
                            </w:pPr>
                            <w:r w:rsidRPr="004A6502">
                              <w:rPr>
                                <w:color w:val="FFFFFF" w:themeColor="background1"/>
                              </w:rPr>
                              <w:t>SEATA Educational Grant: $1000</w:t>
                            </w:r>
                          </w:p>
                          <w:p w14:paraId="1AF8611B" w14:textId="2204EC95" w:rsidR="002B4343" w:rsidRPr="004A6502" w:rsidRDefault="002B4343" w:rsidP="004A6502">
                            <w:pPr>
                              <w:pStyle w:val="ListParagraph"/>
                              <w:numPr>
                                <w:ilvl w:val="0"/>
                                <w:numId w:val="2"/>
                              </w:numPr>
                              <w:spacing w:after="0"/>
                              <w:rPr>
                                <w:color w:val="FFFFFF" w:themeColor="background1"/>
                              </w:rPr>
                            </w:pPr>
                            <w:r w:rsidRPr="004A6502">
                              <w:rPr>
                                <w:color w:val="FFFFFF" w:themeColor="background1"/>
                              </w:rPr>
                              <w:t xml:space="preserve">Third Party Reimbursement </w:t>
                            </w:r>
                            <w:r>
                              <w:rPr>
                                <w:color w:val="FFFFFF" w:themeColor="background1"/>
                              </w:rPr>
                              <w:t xml:space="preserve">Matching </w:t>
                            </w:r>
                            <w:r w:rsidRPr="004A6502">
                              <w:rPr>
                                <w:color w:val="FFFFFF" w:themeColor="background1"/>
                              </w:rPr>
                              <w:t>Grant:  $3500 (NATA)</w:t>
                            </w:r>
                          </w:p>
                          <w:p w14:paraId="45B2160F" w14:textId="77777777" w:rsidR="002B4343" w:rsidRPr="004A6502" w:rsidRDefault="002B4343" w:rsidP="004A6502">
                            <w:pPr>
                              <w:spacing w:after="100" w:afterAutospacing="1"/>
                              <w:rPr>
                                <w:color w:val="FFFFFF" w:themeColor="background1"/>
                              </w:rPr>
                            </w:pPr>
                          </w:p>
                          <w:p w14:paraId="5C0521B4" w14:textId="77777777" w:rsidR="002B4343" w:rsidRDefault="002B4343" w:rsidP="004A6502">
                            <w:pPr>
                              <w:pStyle w:val="ListParagraph"/>
                              <w:numPr>
                                <w:ilvl w:val="0"/>
                                <w:numId w:val="1"/>
                              </w:numPr>
                              <w:spacing w:after="100" w:afterAutospacing="1"/>
                              <w:ind w:left="0"/>
                            </w:pPr>
                          </w:p>
                          <w:p w14:paraId="4BEAD194" w14:textId="77777777" w:rsidR="002B4343" w:rsidRDefault="002B4343" w:rsidP="004A6502">
                            <w:pPr>
                              <w:spacing w:after="100" w:afterAutospac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32" o:spid="_x0000_s1026" type="#_x0000_t202" style="position:absolute;margin-left:102.2pt;margin-top:685.95pt;width:349.85pt;height:68.65pt;z-index:2516798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q+UtMCAAAa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" mv:complextextbox="1" filled="f" stroked="f">
                <v:textbox>
                  <w:txbxContent>
                    <w:p w14:paraId="59D13D1A" w14:textId="77777777" w:rsidR="002B4343" w:rsidRPr="004A6502" w:rsidRDefault="002B4343" w:rsidP="004A6502">
                      <w:pPr>
                        <w:spacing w:after="0"/>
                        <w:rPr>
                          <w:color w:val="FFFFFF" w:themeColor="background1"/>
                        </w:rPr>
                      </w:pPr>
                      <w:r w:rsidRPr="004A6502">
                        <w:rPr>
                          <w:color w:val="FFFFFF" w:themeColor="background1"/>
                        </w:rPr>
                        <w:t>Grants Received This Year:</w:t>
                      </w:r>
                    </w:p>
                    <w:p w14:paraId="4B21F76B" w14:textId="722A29C4" w:rsidR="002B4343" w:rsidRPr="004A6502" w:rsidRDefault="002B4343" w:rsidP="004A6502">
                      <w:pPr>
                        <w:pStyle w:val="ListParagraph"/>
                        <w:numPr>
                          <w:ilvl w:val="0"/>
                          <w:numId w:val="2"/>
                        </w:numPr>
                        <w:spacing w:after="0"/>
                        <w:rPr>
                          <w:color w:val="FFFFFF" w:themeColor="background1"/>
                        </w:rPr>
                      </w:pPr>
                      <w:r>
                        <w:rPr>
                          <w:color w:val="FFFFFF" w:themeColor="background1"/>
                        </w:rPr>
                        <w:t>Legislative Grant: $14</w:t>
                      </w:r>
                      <w:r w:rsidRPr="004A6502">
                        <w:rPr>
                          <w:color w:val="FFFFFF" w:themeColor="background1"/>
                        </w:rPr>
                        <w:t>,000 (NATA GAC)</w:t>
                      </w:r>
                    </w:p>
                    <w:p w14:paraId="711DB011" w14:textId="77777777" w:rsidR="002B4343" w:rsidRPr="004A6502" w:rsidRDefault="002B4343" w:rsidP="004A6502">
                      <w:pPr>
                        <w:pStyle w:val="ListParagraph"/>
                        <w:numPr>
                          <w:ilvl w:val="0"/>
                          <w:numId w:val="2"/>
                        </w:numPr>
                        <w:spacing w:after="0"/>
                        <w:rPr>
                          <w:color w:val="FFFFFF" w:themeColor="background1"/>
                        </w:rPr>
                      </w:pPr>
                      <w:r w:rsidRPr="004A6502">
                        <w:rPr>
                          <w:color w:val="FFFFFF" w:themeColor="background1"/>
                        </w:rPr>
                        <w:t>SEATA Educational Grant: $1000</w:t>
                      </w:r>
                    </w:p>
                    <w:p w14:paraId="1AF8611B" w14:textId="2204EC95" w:rsidR="002B4343" w:rsidRPr="004A6502" w:rsidRDefault="002B4343" w:rsidP="004A6502">
                      <w:pPr>
                        <w:pStyle w:val="ListParagraph"/>
                        <w:numPr>
                          <w:ilvl w:val="0"/>
                          <w:numId w:val="2"/>
                        </w:numPr>
                        <w:spacing w:after="0"/>
                        <w:rPr>
                          <w:color w:val="FFFFFF" w:themeColor="background1"/>
                        </w:rPr>
                      </w:pPr>
                      <w:r w:rsidRPr="004A6502">
                        <w:rPr>
                          <w:color w:val="FFFFFF" w:themeColor="background1"/>
                        </w:rPr>
                        <w:t xml:space="preserve">Third Party Reimbursement </w:t>
                      </w:r>
                      <w:r>
                        <w:rPr>
                          <w:color w:val="FFFFFF" w:themeColor="background1"/>
                        </w:rPr>
                        <w:t xml:space="preserve">Matching </w:t>
                      </w:r>
                      <w:r w:rsidRPr="004A6502">
                        <w:rPr>
                          <w:color w:val="FFFFFF" w:themeColor="background1"/>
                        </w:rPr>
                        <w:t>Grant:  $3500 (NATA)</w:t>
                      </w:r>
                    </w:p>
                    <w:p w14:paraId="45B2160F" w14:textId="77777777" w:rsidR="002B4343" w:rsidRPr="004A6502" w:rsidRDefault="002B4343" w:rsidP="004A6502">
                      <w:pPr>
                        <w:spacing w:after="100" w:afterAutospacing="1"/>
                        <w:rPr>
                          <w:color w:val="FFFFFF" w:themeColor="background1"/>
                        </w:rPr>
                      </w:pPr>
                    </w:p>
                    <w:p w14:paraId="5C0521B4" w14:textId="77777777" w:rsidR="002B4343" w:rsidRDefault="002B4343" w:rsidP="004A6502">
                      <w:pPr>
                        <w:pStyle w:val="ListParagraph"/>
                        <w:numPr>
                          <w:ilvl w:val="0"/>
                          <w:numId w:val="1"/>
                        </w:numPr>
                        <w:spacing w:after="100" w:afterAutospacing="1"/>
                        <w:ind w:left="0"/>
                      </w:pPr>
                    </w:p>
                    <w:p w14:paraId="4BEAD194" w14:textId="77777777" w:rsidR="002B4343" w:rsidRDefault="002B4343" w:rsidP="004A6502">
                      <w:pPr>
                        <w:spacing w:after="100" w:afterAutospacing="1"/>
                      </w:pPr>
                    </w:p>
                  </w:txbxContent>
                </v:textbox>
                <w10:wrap type="through" anchorx="page" anchory="page"/>
              </v:shape>
            </w:pict>
          </mc:Fallback>
        </mc:AlternateContent>
      </w:r>
      <w:r w:rsidR="000678DC">
        <w:rPr>
          <w:noProof/>
        </w:rPr>
        <mc:AlternateContent>
          <mc:Choice Requires="wps">
            <w:drawing>
              <wp:anchor distT="0" distB="0" distL="114300" distR="114300" simplePos="0" relativeHeight="251680863" behindDoc="0" locked="0" layoutInCell="1" allowOverlap="1" wp14:anchorId="0454AC4D" wp14:editId="36599D0E">
                <wp:simplePos x="0" y="0"/>
                <wp:positionH relativeFrom="page">
                  <wp:posOffset>417830</wp:posOffset>
                </wp:positionH>
                <wp:positionV relativeFrom="page">
                  <wp:posOffset>7870825</wp:posOffset>
                </wp:positionV>
                <wp:extent cx="4593590" cy="444500"/>
                <wp:effectExtent l="25400" t="25400" r="105410" b="114300"/>
                <wp:wrapThrough wrapText="bothSides">
                  <wp:wrapPolygon edited="0">
                    <wp:start x="-119" y="-1234"/>
                    <wp:lineTo x="-119" y="23451"/>
                    <wp:lineTo x="0" y="25920"/>
                    <wp:lineTo x="21857" y="25920"/>
                    <wp:lineTo x="21976" y="19749"/>
                    <wp:lineTo x="21976" y="-1234"/>
                    <wp:lineTo x="-119" y="-1234"/>
                  </wp:wrapPolygon>
                </wp:wrapThrough>
                <wp:docPr id="133" name="Text Box 133"/>
                <wp:cNvGraphicFramePr/>
                <a:graphic xmlns:a="http://schemas.openxmlformats.org/drawingml/2006/main">
                  <a:graphicData uri="http://schemas.microsoft.com/office/word/2010/wordprocessingShape">
                    <wps:wsp>
                      <wps:cNvSpPr txBox="1"/>
                      <wps:spPr>
                        <a:xfrm>
                          <a:off x="0" y="0"/>
                          <a:ext cx="4593590" cy="444500"/>
                        </a:xfrm>
                        <a:prstGeom prst="rect">
                          <a:avLst/>
                        </a:prstGeom>
                        <a:solidFill>
                          <a:schemeClr val="bg2"/>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9D094C" w14:textId="1CD8BDEB" w:rsidR="002B4343" w:rsidRDefault="002B4343" w:rsidP="001645D9">
                            <w:pPr>
                              <w:jc w:val="center"/>
                            </w:pPr>
                            <w:r>
                              <w:t xml:space="preserve">Reminder:  Please send any </w:t>
                            </w:r>
                            <w:r w:rsidRPr="000678DC">
                              <w:rPr>
                                <w:color w:val="FFFFFF" w:themeColor="background1"/>
                              </w:rPr>
                              <w:t>highlights</w:t>
                            </w:r>
                            <w:r>
                              <w:rPr>
                                <w:color w:val="FFFFFF" w:themeColor="background1"/>
                              </w:rPr>
                              <w:t>, photos</w:t>
                            </w:r>
                            <w:r>
                              <w:t xml:space="preserve"> and </w:t>
                            </w:r>
                            <w:r w:rsidRPr="001645D9">
                              <w:rPr>
                                <w:color w:val="FFFFFF" w:themeColor="background1"/>
                              </w:rPr>
                              <w:t>success</w:t>
                            </w:r>
                            <w:r>
                              <w:t xml:space="preserve"> stories to </w:t>
                            </w:r>
                            <w:hyperlink r:id="rId9" w:history="1">
                              <w:r w:rsidRPr="00E631AB">
                                <w:rPr>
                                  <w:rStyle w:val="Hyperlink"/>
                                </w:rPr>
                                <w:t>Secretary@ataf.org</w:t>
                              </w:r>
                            </w:hyperlink>
                            <w:r>
                              <w:t xml:space="preserve"> for the monthly NATA NEWS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27" type="#_x0000_t202" style="position:absolute;margin-left:32.9pt;margin-top:619.75pt;width:361.7pt;height:35pt;z-index:2516808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" mv:complextextbox="1" fillcolor="#3472ba [3214]" stroked="f">
                <v:shadow on="t" opacity="26214f" mv:blur="50800f" origin="-.5,-.5" offset="26941emu,26941emu"/>
                <v:textbox>
                  <w:txbxContent>
                    <w:p w14:paraId="539D094C" w14:textId="1CD8BDEB" w:rsidR="002B4343" w:rsidRDefault="002B4343" w:rsidP="001645D9">
                      <w:pPr>
                        <w:jc w:val="center"/>
                      </w:pPr>
                      <w:r>
                        <w:t xml:space="preserve">Reminder:  Please send any </w:t>
                      </w:r>
                      <w:r w:rsidRPr="000678DC">
                        <w:rPr>
                          <w:color w:val="FFFFFF" w:themeColor="background1"/>
                        </w:rPr>
                        <w:t>highlights</w:t>
                      </w:r>
                      <w:r>
                        <w:rPr>
                          <w:color w:val="FFFFFF" w:themeColor="background1"/>
                        </w:rPr>
                        <w:t>, photos</w:t>
                      </w:r>
                      <w:r>
                        <w:t xml:space="preserve"> and </w:t>
                      </w:r>
                      <w:r w:rsidRPr="001645D9">
                        <w:rPr>
                          <w:color w:val="FFFFFF" w:themeColor="background1"/>
                        </w:rPr>
                        <w:t>success</w:t>
                      </w:r>
                      <w:r>
                        <w:t xml:space="preserve"> stories to </w:t>
                      </w:r>
                      <w:hyperlink r:id="rId10" w:history="1">
                        <w:r w:rsidRPr="00E631AB">
                          <w:rPr>
                            <w:rStyle w:val="Hyperlink"/>
                          </w:rPr>
                          <w:t>Secretary@ataf.org</w:t>
                        </w:r>
                      </w:hyperlink>
                      <w:r>
                        <w:t xml:space="preserve"> for the monthly NATA NEWS publication.</w:t>
                      </w:r>
                    </w:p>
                  </w:txbxContent>
                </v:textbox>
                <w10:wrap type="through" anchorx="page" anchory="page"/>
              </v:shape>
            </w:pict>
          </mc:Fallback>
        </mc:AlternateContent>
      </w:r>
      <w:r w:rsidR="00820073">
        <w:rPr>
          <w:noProof/>
        </w:rPr>
        <mc:AlternateContent>
          <mc:Choice Requires="wps">
            <w:drawing>
              <wp:anchor distT="0" distB="0" distL="114300" distR="114300" simplePos="0" relativeHeight="251658296" behindDoc="0" locked="0" layoutInCell="1" allowOverlap="1" wp14:anchorId="3697FF52" wp14:editId="75FDA17C">
                <wp:simplePos x="0" y="0"/>
                <wp:positionH relativeFrom="page">
                  <wp:posOffset>552450</wp:posOffset>
                </wp:positionH>
                <wp:positionV relativeFrom="page">
                  <wp:posOffset>2359025</wp:posOffset>
                </wp:positionV>
                <wp:extent cx="3333750" cy="1078442"/>
                <wp:effectExtent l="0" t="0" r="0" b="13970"/>
                <wp:wrapTight wrapText="bothSides">
                  <wp:wrapPolygon edited="0">
                    <wp:start x="165" y="0"/>
                    <wp:lineTo x="165" y="21371"/>
                    <wp:lineTo x="21230" y="21371"/>
                    <wp:lineTo x="21230" y="0"/>
                    <wp:lineTo x="165" y="0"/>
                  </wp:wrapPolygon>
                </wp:wrapTight>
                <wp:docPr id="1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78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394CE1" w14:textId="70BB5D6E" w:rsidR="002B4343" w:rsidRDefault="002B4343" w:rsidP="00C0066A">
                            <w:pPr>
                              <w:pStyle w:val="Heading1"/>
                            </w:pPr>
                            <w:r>
                              <w:t>2017/2018 Member Business Update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margin-left:43.5pt;margin-top:185.75pt;width:262.5pt;height:84.9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9xO/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" filled="f" stroked="f">
                <v:textbox inset=",0,,0">
                  <w:txbxContent>
                    <w:p w14:paraId="04394CE1" w14:textId="70BB5D6E" w:rsidR="002B4343" w:rsidRDefault="002B4343" w:rsidP="00C0066A">
                      <w:pPr>
                        <w:pStyle w:val="Heading1"/>
                      </w:pPr>
                      <w:r>
                        <w:t>2017/2018 Member Business Update</w:t>
                      </w:r>
                    </w:p>
                  </w:txbxContent>
                </v:textbox>
                <w10:wrap type="tight" anchorx="page" anchory="page"/>
              </v:shape>
            </w:pict>
          </mc:Fallback>
        </mc:AlternateContent>
      </w:r>
      <w:r w:rsidR="004B285A">
        <w:rPr>
          <w:noProof/>
        </w:rPr>
        <mc:AlternateContent>
          <mc:Choice Requires="wps">
            <w:drawing>
              <wp:anchor distT="0" distB="0" distL="114300" distR="114300" simplePos="0" relativeHeight="251658297" behindDoc="0" locked="0" layoutInCell="1" allowOverlap="1" wp14:anchorId="4AB613D6" wp14:editId="34C8AEC8">
                <wp:simplePos x="0" y="0"/>
                <wp:positionH relativeFrom="page">
                  <wp:posOffset>365760</wp:posOffset>
                </wp:positionH>
                <wp:positionV relativeFrom="page">
                  <wp:posOffset>3689350</wp:posOffset>
                </wp:positionV>
                <wp:extent cx="4389120" cy="3721100"/>
                <wp:effectExtent l="0" t="0" r="0" b="12700"/>
                <wp:wrapTight wrapText="bothSides">
                  <wp:wrapPolygon edited="0">
                    <wp:start x="125" y="0"/>
                    <wp:lineTo x="125" y="21526"/>
                    <wp:lineTo x="21375" y="21526"/>
                    <wp:lineTo x="21375" y="0"/>
                    <wp:lineTo x="125" y="0"/>
                  </wp:wrapPolygon>
                </wp:wrapTight>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72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7ED32D" w14:textId="21AF5568" w:rsidR="002B4343" w:rsidRPr="000F477F" w:rsidRDefault="002B4343" w:rsidP="004C5E90">
                            <w:pPr>
                              <w:pStyle w:val="BodyText"/>
                              <w:numPr>
                                <w:ilvl w:val="0"/>
                                <w:numId w:val="4"/>
                              </w:numPr>
                              <w:spacing w:after="120" w:line="240" w:lineRule="auto"/>
                              <w:ind w:left="360"/>
                              <w:rPr>
                                <w:sz w:val="20"/>
                              </w:rPr>
                            </w:pPr>
                            <w:r>
                              <w:rPr>
                                <w:sz w:val="20"/>
                              </w:rPr>
                              <w:t>Secondary schools in FL have</w:t>
                            </w:r>
                            <w:r w:rsidRPr="000F477F">
                              <w:rPr>
                                <w:sz w:val="20"/>
                              </w:rPr>
                              <w:t xml:space="preserve"> been 100% mapped </w:t>
                            </w:r>
                            <w:r>
                              <w:rPr>
                                <w:sz w:val="20"/>
                              </w:rPr>
                              <w:t>through the ATLAS program and 70</w:t>
                            </w:r>
                            <w:r w:rsidRPr="000F477F">
                              <w:rPr>
                                <w:sz w:val="20"/>
                              </w:rPr>
                              <w:t>% of the schools</w:t>
                            </w:r>
                            <w:r>
                              <w:rPr>
                                <w:sz w:val="20"/>
                              </w:rPr>
                              <w:t xml:space="preserve"> with ATs</w:t>
                            </w:r>
                            <w:r w:rsidRPr="000F477F">
                              <w:rPr>
                                <w:sz w:val="20"/>
                              </w:rPr>
                              <w:t xml:space="preserve"> have been surveyed</w:t>
                            </w:r>
                            <w:r>
                              <w:rPr>
                                <w:sz w:val="20"/>
                              </w:rPr>
                              <w:t>.</w:t>
                            </w:r>
                          </w:p>
                          <w:p w14:paraId="1D8DD367" w14:textId="33A68307" w:rsidR="002B4343" w:rsidRPr="000F477F" w:rsidRDefault="002B4343" w:rsidP="004C5E90">
                            <w:pPr>
                              <w:pStyle w:val="BodyText"/>
                              <w:numPr>
                                <w:ilvl w:val="0"/>
                                <w:numId w:val="4"/>
                              </w:numPr>
                              <w:spacing w:after="120" w:line="240" w:lineRule="auto"/>
                              <w:ind w:left="360"/>
                              <w:rPr>
                                <w:sz w:val="20"/>
                              </w:rPr>
                            </w:pPr>
                            <w:r w:rsidRPr="000F477F">
                              <w:rPr>
                                <w:sz w:val="20"/>
                              </w:rPr>
                              <w:t>ATAF completed a 3-month survey project to evaluate the landscape of third party reimbursement efforts in Florida. This valuable data will be used to implement the TPR National Initiative. ATAF has created a TPR Task Force to implement continued effort.</w:t>
                            </w:r>
                          </w:p>
                          <w:p w14:paraId="14767EE5" w14:textId="68E13EFE" w:rsidR="002B4343" w:rsidRPr="000F477F" w:rsidRDefault="002B4343" w:rsidP="004C5E90">
                            <w:pPr>
                              <w:pStyle w:val="BodyText"/>
                              <w:numPr>
                                <w:ilvl w:val="0"/>
                                <w:numId w:val="4"/>
                              </w:numPr>
                              <w:spacing w:after="120" w:line="240" w:lineRule="auto"/>
                              <w:ind w:left="360"/>
                              <w:rPr>
                                <w:sz w:val="20"/>
                              </w:rPr>
                            </w:pPr>
                            <w:r w:rsidRPr="000F477F">
                              <w:rPr>
                                <w:sz w:val="20"/>
                              </w:rPr>
                              <w:t>Our own ATAF member, Marissa Brunette was named Vice President of NATA in New Orleans last month.</w:t>
                            </w:r>
                          </w:p>
                          <w:p w14:paraId="00F96776" w14:textId="58AE3D59" w:rsidR="002B4343" w:rsidRPr="000F477F" w:rsidRDefault="002B4343" w:rsidP="004C5E90">
                            <w:pPr>
                              <w:pStyle w:val="BodyText"/>
                              <w:numPr>
                                <w:ilvl w:val="0"/>
                                <w:numId w:val="4"/>
                              </w:numPr>
                              <w:spacing w:after="120" w:line="240" w:lineRule="auto"/>
                              <w:ind w:left="360"/>
                              <w:rPr>
                                <w:sz w:val="20"/>
                              </w:rPr>
                            </w:pPr>
                            <w:r w:rsidRPr="000F477F">
                              <w:rPr>
                                <w:sz w:val="20"/>
                              </w:rPr>
                              <w:t>Congrats to our National A</w:t>
                            </w:r>
                            <w:r w:rsidR="00182601">
                              <w:rPr>
                                <w:sz w:val="20"/>
                              </w:rPr>
                              <w:t>ward Winners – Erik Nason and Shawn</w:t>
                            </w:r>
                            <w:bookmarkStart w:id="0" w:name="_GoBack"/>
                            <w:bookmarkEnd w:id="0"/>
                            <w:r w:rsidRPr="000F477F">
                              <w:rPr>
                                <w:sz w:val="20"/>
                              </w:rPr>
                              <w:t xml:space="preserve"> Felton – NATA Service Awards, Patti</w:t>
                            </w:r>
                            <w:r w:rsidR="00182601">
                              <w:rPr>
                                <w:sz w:val="20"/>
                              </w:rPr>
                              <w:t>e</w:t>
                            </w:r>
                            <w:r w:rsidRPr="000F477F">
                              <w:rPr>
                                <w:sz w:val="20"/>
                              </w:rPr>
                              <w:t xml:space="preserve"> Tripp – Most Distinguished AT Award</w:t>
                            </w:r>
                          </w:p>
                          <w:p w14:paraId="2F010FEC" w14:textId="243A870B" w:rsidR="002B4343" w:rsidRPr="000F477F" w:rsidRDefault="002B4343" w:rsidP="004C5E90">
                            <w:pPr>
                              <w:pStyle w:val="BodyText"/>
                              <w:numPr>
                                <w:ilvl w:val="0"/>
                                <w:numId w:val="4"/>
                              </w:numPr>
                              <w:spacing w:after="120" w:line="240" w:lineRule="auto"/>
                              <w:ind w:left="360"/>
                              <w:rPr>
                                <w:sz w:val="20"/>
                              </w:rPr>
                            </w:pPr>
                            <w:r w:rsidRPr="000F477F">
                              <w:rPr>
                                <w:sz w:val="20"/>
                              </w:rPr>
                              <w:t>David Cassidy has been voted as ATAF’s next Treasurer starting Jan 1</w:t>
                            </w:r>
                            <w:r w:rsidRPr="000F477F">
                              <w:rPr>
                                <w:sz w:val="20"/>
                                <w:vertAlign w:val="superscript"/>
                              </w:rPr>
                              <w:t>st</w:t>
                            </w:r>
                            <w:r w:rsidRPr="000F477F">
                              <w:rPr>
                                <w:sz w:val="20"/>
                              </w:rPr>
                              <w:t>, 2019.</w:t>
                            </w:r>
                          </w:p>
                          <w:p w14:paraId="75A72CB1" w14:textId="2C054D6D" w:rsidR="002B4343" w:rsidRPr="000F477F" w:rsidRDefault="002B4343" w:rsidP="004C5E90">
                            <w:pPr>
                              <w:pStyle w:val="BodyText"/>
                              <w:numPr>
                                <w:ilvl w:val="0"/>
                                <w:numId w:val="4"/>
                              </w:numPr>
                              <w:spacing w:after="120" w:line="240" w:lineRule="auto"/>
                              <w:ind w:left="360"/>
                              <w:rPr>
                                <w:sz w:val="20"/>
                              </w:rPr>
                            </w:pPr>
                            <w:r w:rsidRPr="000F477F">
                              <w:rPr>
                                <w:sz w:val="20"/>
                              </w:rPr>
                              <w:t>Nominations open this fall for 3 State Representatives for our board; Panhandle, Central and South II – Nominations open August 6</w:t>
                            </w:r>
                            <w:r w:rsidRPr="000F477F">
                              <w:rPr>
                                <w:sz w:val="20"/>
                                <w:vertAlign w:val="superscript"/>
                              </w:rPr>
                              <w:t>th</w:t>
                            </w:r>
                            <w:r w:rsidRPr="000F477F">
                              <w:rPr>
                                <w:sz w:val="20"/>
                              </w:rPr>
                              <w:t>-31</w:t>
                            </w:r>
                            <w:r w:rsidRPr="000F477F">
                              <w:rPr>
                                <w:sz w:val="20"/>
                                <w:vertAlign w:val="superscript"/>
                              </w:rPr>
                              <w:t>st</w:t>
                            </w:r>
                            <w:r w:rsidRPr="000F477F">
                              <w:rPr>
                                <w:sz w:val="20"/>
                              </w:rPr>
                              <w:t>. Voting will be Sept 10</w:t>
                            </w:r>
                            <w:r w:rsidRPr="000F477F">
                              <w:rPr>
                                <w:sz w:val="20"/>
                                <w:vertAlign w:val="superscript"/>
                              </w:rPr>
                              <w:t>th</w:t>
                            </w:r>
                            <w:r w:rsidRPr="000F477F">
                              <w:rPr>
                                <w:sz w:val="20"/>
                              </w:rPr>
                              <w:t>-30</w:t>
                            </w:r>
                            <w:r w:rsidRPr="000F477F">
                              <w:rPr>
                                <w:sz w:val="20"/>
                                <w:vertAlign w:val="superscript"/>
                              </w:rPr>
                              <w:t>th</w:t>
                            </w:r>
                            <w:r w:rsidRPr="000F477F">
                              <w:rPr>
                                <w:sz w:val="20"/>
                              </w:rPr>
                              <w:t>.</w:t>
                            </w:r>
                          </w:p>
                          <w:p w14:paraId="4E4CDEC9" w14:textId="1D2FC6F7" w:rsidR="002B4343" w:rsidRDefault="002B4343" w:rsidP="004C5E90">
                            <w:pPr>
                              <w:pStyle w:val="BodyText"/>
                              <w:numPr>
                                <w:ilvl w:val="0"/>
                                <w:numId w:val="4"/>
                              </w:numPr>
                              <w:spacing w:after="120" w:line="240" w:lineRule="auto"/>
                              <w:ind w:left="360"/>
                              <w:rPr>
                                <w:sz w:val="20"/>
                              </w:rPr>
                            </w:pPr>
                            <w:r w:rsidRPr="000F477F">
                              <w:rPr>
                                <w:sz w:val="20"/>
                              </w:rPr>
                              <w:t>Increased involvement with FHSAA and Secondary School Committee with advancing an</w:t>
                            </w:r>
                            <w:r>
                              <w:rPr>
                                <w:sz w:val="20"/>
                              </w:rPr>
                              <w:t>d supporting youth sport safety through support of new safety mandates.</w:t>
                            </w:r>
                          </w:p>
                          <w:p w14:paraId="09EACAB8" w14:textId="69658873" w:rsidR="002B4343" w:rsidRPr="000F477F" w:rsidRDefault="002B4343" w:rsidP="004C5E90">
                            <w:pPr>
                              <w:pStyle w:val="BodyText"/>
                              <w:numPr>
                                <w:ilvl w:val="0"/>
                                <w:numId w:val="4"/>
                              </w:numPr>
                              <w:spacing w:after="120" w:line="240" w:lineRule="auto"/>
                              <w:ind w:left="360"/>
                              <w:rPr>
                                <w:sz w:val="20"/>
                              </w:rPr>
                            </w:pPr>
                            <w:r>
                              <w:rPr>
                                <w:sz w:val="20"/>
                              </w:rPr>
                              <w:t>Extremely successful Student LEAPS Program with 7 students graduating from this year’s 12-month student leadership education and training program.   Watch soon for nomination period to open for 2018/2019.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28.8pt;margin-top:290.5pt;width:345.6pt;height:293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Ka5isDAAAABw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" mv:complextextbox="1" filled="f" stroked="f">
                <v:textbox inset=",0,,0">
                  <w:txbxContent>
                    <w:p w14:paraId="467ED32D" w14:textId="21AF5568" w:rsidR="002B4343" w:rsidRPr="000F477F" w:rsidRDefault="002B4343" w:rsidP="004C5E90">
                      <w:pPr>
                        <w:pStyle w:val="BodyText"/>
                        <w:numPr>
                          <w:ilvl w:val="0"/>
                          <w:numId w:val="4"/>
                        </w:numPr>
                        <w:spacing w:after="120" w:line="240" w:lineRule="auto"/>
                        <w:ind w:left="360"/>
                        <w:rPr>
                          <w:sz w:val="20"/>
                        </w:rPr>
                      </w:pPr>
                      <w:r>
                        <w:rPr>
                          <w:sz w:val="20"/>
                        </w:rPr>
                        <w:t>Secondary schools in FL have</w:t>
                      </w:r>
                      <w:r w:rsidRPr="000F477F">
                        <w:rPr>
                          <w:sz w:val="20"/>
                        </w:rPr>
                        <w:t xml:space="preserve"> been 100% mapped </w:t>
                      </w:r>
                      <w:r>
                        <w:rPr>
                          <w:sz w:val="20"/>
                        </w:rPr>
                        <w:t>through the ATLAS program and 70</w:t>
                      </w:r>
                      <w:r w:rsidRPr="000F477F">
                        <w:rPr>
                          <w:sz w:val="20"/>
                        </w:rPr>
                        <w:t>% of the schools</w:t>
                      </w:r>
                      <w:r>
                        <w:rPr>
                          <w:sz w:val="20"/>
                        </w:rPr>
                        <w:t xml:space="preserve"> with ATs</w:t>
                      </w:r>
                      <w:r w:rsidRPr="000F477F">
                        <w:rPr>
                          <w:sz w:val="20"/>
                        </w:rPr>
                        <w:t xml:space="preserve"> have been surveyed</w:t>
                      </w:r>
                      <w:r>
                        <w:rPr>
                          <w:sz w:val="20"/>
                        </w:rPr>
                        <w:t>.</w:t>
                      </w:r>
                    </w:p>
                    <w:p w14:paraId="1D8DD367" w14:textId="33A68307" w:rsidR="002B4343" w:rsidRPr="000F477F" w:rsidRDefault="002B4343" w:rsidP="004C5E90">
                      <w:pPr>
                        <w:pStyle w:val="BodyText"/>
                        <w:numPr>
                          <w:ilvl w:val="0"/>
                          <w:numId w:val="4"/>
                        </w:numPr>
                        <w:spacing w:after="120" w:line="240" w:lineRule="auto"/>
                        <w:ind w:left="360"/>
                        <w:rPr>
                          <w:sz w:val="20"/>
                        </w:rPr>
                      </w:pPr>
                      <w:r w:rsidRPr="000F477F">
                        <w:rPr>
                          <w:sz w:val="20"/>
                        </w:rPr>
                        <w:t>ATAF completed a 3-month survey project to evaluate the landscape of third party reimbursement efforts in Florida. This valuable data will be used to implement the TPR National Initiative. ATAF has created a TPR Task Force to implement continued effort.</w:t>
                      </w:r>
                    </w:p>
                    <w:p w14:paraId="14767EE5" w14:textId="68E13EFE" w:rsidR="002B4343" w:rsidRPr="000F477F" w:rsidRDefault="002B4343" w:rsidP="004C5E90">
                      <w:pPr>
                        <w:pStyle w:val="BodyText"/>
                        <w:numPr>
                          <w:ilvl w:val="0"/>
                          <w:numId w:val="4"/>
                        </w:numPr>
                        <w:spacing w:after="120" w:line="240" w:lineRule="auto"/>
                        <w:ind w:left="360"/>
                        <w:rPr>
                          <w:sz w:val="20"/>
                        </w:rPr>
                      </w:pPr>
                      <w:r w:rsidRPr="000F477F">
                        <w:rPr>
                          <w:sz w:val="20"/>
                        </w:rPr>
                        <w:t>Our own ATAF member, Marissa Brunette was named Vice President of NATA in New Orleans last month.</w:t>
                      </w:r>
                    </w:p>
                    <w:p w14:paraId="00F96776" w14:textId="58AE3D59" w:rsidR="002B4343" w:rsidRPr="000F477F" w:rsidRDefault="002B4343" w:rsidP="004C5E90">
                      <w:pPr>
                        <w:pStyle w:val="BodyText"/>
                        <w:numPr>
                          <w:ilvl w:val="0"/>
                          <w:numId w:val="4"/>
                        </w:numPr>
                        <w:spacing w:after="120" w:line="240" w:lineRule="auto"/>
                        <w:ind w:left="360"/>
                        <w:rPr>
                          <w:sz w:val="20"/>
                        </w:rPr>
                      </w:pPr>
                      <w:r w:rsidRPr="000F477F">
                        <w:rPr>
                          <w:sz w:val="20"/>
                        </w:rPr>
                        <w:t>Congrats to our National A</w:t>
                      </w:r>
                      <w:r w:rsidR="00182601">
                        <w:rPr>
                          <w:sz w:val="20"/>
                        </w:rPr>
                        <w:t>ward Winners – Erik Nason and Shawn</w:t>
                      </w:r>
                      <w:bookmarkStart w:id="1" w:name="_GoBack"/>
                      <w:bookmarkEnd w:id="1"/>
                      <w:r w:rsidRPr="000F477F">
                        <w:rPr>
                          <w:sz w:val="20"/>
                        </w:rPr>
                        <w:t xml:space="preserve"> Felton – NATA Service Awards, Patti</w:t>
                      </w:r>
                      <w:r w:rsidR="00182601">
                        <w:rPr>
                          <w:sz w:val="20"/>
                        </w:rPr>
                        <w:t>e</w:t>
                      </w:r>
                      <w:r w:rsidRPr="000F477F">
                        <w:rPr>
                          <w:sz w:val="20"/>
                        </w:rPr>
                        <w:t xml:space="preserve"> Tripp – Most Distinguished AT Award</w:t>
                      </w:r>
                    </w:p>
                    <w:p w14:paraId="2F010FEC" w14:textId="243A870B" w:rsidR="002B4343" w:rsidRPr="000F477F" w:rsidRDefault="002B4343" w:rsidP="004C5E90">
                      <w:pPr>
                        <w:pStyle w:val="BodyText"/>
                        <w:numPr>
                          <w:ilvl w:val="0"/>
                          <w:numId w:val="4"/>
                        </w:numPr>
                        <w:spacing w:after="120" w:line="240" w:lineRule="auto"/>
                        <w:ind w:left="360"/>
                        <w:rPr>
                          <w:sz w:val="20"/>
                        </w:rPr>
                      </w:pPr>
                      <w:r w:rsidRPr="000F477F">
                        <w:rPr>
                          <w:sz w:val="20"/>
                        </w:rPr>
                        <w:t>David Cassidy has been voted as ATAF’s next Treasurer starting Jan 1</w:t>
                      </w:r>
                      <w:r w:rsidRPr="000F477F">
                        <w:rPr>
                          <w:sz w:val="20"/>
                          <w:vertAlign w:val="superscript"/>
                        </w:rPr>
                        <w:t>st</w:t>
                      </w:r>
                      <w:r w:rsidRPr="000F477F">
                        <w:rPr>
                          <w:sz w:val="20"/>
                        </w:rPr>
                        <w:t>, 2019.</w:t>
                      </w:r>
                    </w:p>
                    <w:p w14:paraId="75A72CB1" w14:textId="2C054D6D" w:rsidR="002B4343" w:rsidRPr="000F477F" w:rsidRDefault="002B4343" w:rsidP="004C5E90">
                      <w:pPr>
                        <w:pStyle w:val="BodyText"/>
                        <w:numPr>
                          <w:ilvl w:val="0"/>
                          <w:numId w:val="4"/>
                        </w:numPr>
                        <w:spacing w:after="120" w:line="240" w:lineRule="auto"/>
                        <w:ind w:left="360"/>
                        <w:rPr>
                          <w:sz w:val="20"/>
                        </w:rPr>
                      </w:pPr>
                      <w:r w:rsidRPr="000F477F">
                        <w:rPr>
                          <w:sz w:val="20"/>
                        </w:rPr>
                        <w:t>Nominations open this fall for 3 State Representatives for our board; Panhandle, Central and South II – Nominations open August 6</w:t>
                      </w:r>
                      <w:r w:rsidRPr="000F477F">
                        <w:rPr>
                          <w:sz w:val="20"/>
                          <w:vertAlign w:val="superscript"/>
                        </w:rPr>
                        <w:t>th</w:t>
                      </w:r>
                      <w:r w:rsidRPr="000F477F">
                        <w:rPr>
                          <w:sz w:val="20"/>
                        </w:rPr>
                        <w:t>-31</w:t>
                      </w:r>
                      <w:r w:rsidRPr="000F477F">
                        <w:rPr>
                          <w:sz w:val="20"/>
                          <w:vertAlign w:val="superscript"/>
                        </w:rPr>
                        <w:t>st</w:t>
                      </w:r>
                      <w:r w:rsidRPr="000F477F">
                        <w:rPr>
                          <w:sz w:val="20"/>
                        </w:rPr>
                        <w:t>. Voting will be Sept 10</w:t>
                      </w:r>
                      <w:r w:rsidRPr="000F477F">
                        <w:rPr>
                          <w:sz w:val="20"/>
                          <w:vertAlign w:val="superscript"/>
                        </w:rPr>
                        <w:t>th</w:t>
                      </w:r>
                      <w:r w:rsidRPr="000F477F">
                        <w:rPr>
                          <w:sz w:val="20"/>
                        </w:rPr>
                        <w:t>-30</w:t>
                      </w:r>
                      <w:r w:rsidRPr="000F477F">
                        <w:rPr>
                          <w:sz w:val="20"/>
                          <w:vertAlign w:val="superscript"/>
                        </w:rPr>
                        <w:t>th</w:t>
                      </w:r>
                      <w:r w:rsidRPr="000F477F">
                        <w:rPr>
                          <w:sz w:val="20"/>
                        </w:rPr>
                        <w:t>.</w:t>
                      </w:r>
                    </w:p>
                    <w:p w14:paraId="4E4CDEC9" w14:textId="1D2FC6F7" w:rsidR="002B4343" w:rsidRDefault="002B4343" w:rsidP="004C5E90">
                      <w:pPr>
                        <w:pStyle w:val="BodyText"/>
                        <w:numPr>
                          <w:ilvl w:val="0"/>
                          <w:numId w:val="4"/>
                        </w:numPr>
                        <w:spacing w:after="120" w:line="240" w:lineRule="auto"/>
                        <w:ind w:left="360"/>
                        <w:rPr>
                          <w:sz w:val="20"/>
                        </w:rPr>
                      </w:pPr>
                      <w:r w:rsidRPr="000F477F">
                        <w:rPr>
                          <w:sz w:val="20"/>
                        </w:rPr>
                        <w:t>Increased involvement with FHSAA and Secondary School Committee with advancing an</w:t>
                      </w:r>
                      <w:r>
                        <w:rPr>
                          <w:sz w:val="20"/>
                        </w:rPr>
                        <w:t>d supporting youth sport safety through support of new safety mandates.</w:t>
                      </w:r>
                    </w:p>
                    <w:p w14:paraId="09EACAB8" w14:textId="69658873" w:rsidR="002B4343" w:rsidRPr="000F477F" w:rsidRDefault="002B4343" w:rsidP="004C5E90">
                      <w:pPr>
                        <w:pStyle w:val="BodyText"/>
                        <w:numPr>
                          <w:ilvl w:val="0"/>
                          <w:numId w:val="4"/>
                        </w:numPr>
                        <w:spacing w:after="120" w:line="240" w:lineRule="auto"/>
                        <w:ind w:left="360"/>
                        <w:rPr>
                          <w:sz w:val="20"/>
                        </w:rPr>
                      </w:pPr>
                      <w:r>
                        <w:rPr>
                          <w:sz w:val="20"/>
                        </w:rPr>
                        <w:t>Extremely successful Student LEAPS Program with 7 students graduating from this year’s 12-month student leadership education and training program.   Watch soon for nomination period to open for 2018/2019.</w:t>
                      </w:r>
                    </w:p>
                  </w:txbxContent>
                </v:textbox>
                <w10:wrap type="tight" anchorx="page" anchory="page"/>
              </v:shape>
            </w:pict>
          </mc:Fallback>
        </mc:AlternateContent>
      </w:r>
      <w:r w:rsidR="001645D9">
        <w:rPr>
          <w:noProof/>
        </w:rPr>
        <mc:AlternateContent>
          <mc:Choice Requires="wps">
            <w:drawing>
              <wp:anchor distT="0" distB="0" distL="114300" distR="114300" simplePos="0" relativeHeight="251695199" behindDoc="0" locked="0" layoutInCell="1" allowOverlap="1" wp14:anchorId="55A1C633" wp14:editId="38A76745">
                <wp:simplePos x="0" y="0"/>
                <wp:positionH relativeFrom="page">
                  <wp:posOffset>769620</wp:posOffset>
                </wp:positionH>
                <wp:positionV relativeFrom="page">
                  <wp:posOffset>7565390</wp:posOffset>
                </wp:positionV>
                <wp:extent cx="1007745" cy="305435"/>
                <wp:effectExtent l="0" t="0" r="0" b="0"/>
                <wp:wrapThrough wrapText="bothSides">
                  <wp:wrapPolygon edited="0">
                    <wp:start x="544" y="0"/>
                    <wp:lineTo x="544" y="19759"/>
                    <wp:lineTo x="20688" y="19759"/>
                    <wp:lineTo x="20688" y="0"/>
                    <wp:lineTo x="544" y="0"/>
                  </wp:wrapPolygon>
                </wp:wrapThrough>
                <wp:docPr id="146" name="Text Box 146"/>
                <wp:cNvGraphicFramePr/>
                <a:graphic xmlns:a="http://schemas.openxmlformats.org/drawingml/2006/main">
                  <a:graphicData uri="http://schemas.microsoft.com/office/word/2010/wordprocessingShape">
                    <wps:wsp>
                      <wps:cNvSpPr txBox="1"/>
                      <wps:spPr>
                        <a:xfrm>
                          <a:off x="0" y="0"/>
                          <a:ext cx="1007745" cy="305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7F13D0" w14:textId="77777777" w:rsidR="002B4343" w:rsidRPr="008272B7" w:rsidRDefault="002B4343" w:rsidP="00DE3ACB">
                            <w:pPr>
                              <w:rPr>
                                <w:b/>
                                <w:sz w:val="22"/>
                              </w:rPr>
                            </w:pPr>
                            <w:r w:rsidRPr="00DE3ACB">
                              <w:rPr>
                                <w:b/>
                              </w:rPr>
                              <w:t>ATAF1983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30" type="#_x0000_t202" style="position:absolute;margin-left:60.6pt;margin-top:595.7pt;width:79.35pt;height:24.05pt;z-index:251695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" mv:complextextbox="1" filled="f" stroked="f">
                <v:textbox>
                  <w:txbxContent>
                    <w:p w14:paraId="777F13D0" w14:textId="77777777" w:rsidR="002B4343" w:rsidRPr="008272B7" w:rsidRDefault="002B4343" w:rsidP="00DE3ACB">
                      <w:pPr>
                        <w:rPr>
                          <w:b/>
                          <w:sz w:val="22"/>
                        </w:rPr>
                      </w:pPr>
                      <w:r w:rsidRPr="00DE3ACB">
                        <w:rPr>
                          <w:b/>
                        </w:rPr>
                        <w:t>ATAF1983</w:t>
                      </w:r>
                    </w:p>
                  </w:txbxContent>
                </v:textbox>
                <w10:wrap type="through" anchorx="page" anchory="page"/>
              </v:shape>
            </w:pict>
          </mc:Fallback>
        </mc:AlternateContent>
      </w:r>
      <w:r w:rsidR="001645D9">
        <w:rPr>
          <w:noProof/>
        </w:rPr>
        <mc:AlternateContent>
          <mc:Choice Requires="wps">
            <w:drawing>
              <wp:anchor distT="0" distB="0" distL="114300" distR="114300" simplePos="0" relativeHeight="251692127" behindDoc="0" locked="0" layoutInCell="1" allowOverlap="1" wp14:anchorId="45C2D282" wp14:editId="4DC25D89">
                <wp:simplePos x="0" y="0"/>
                <wp:positionH relativeFrom="page">
                  <wp:posOffset>3621405</wp:posOffset>
                </wp:positionH>
                <wp:positionV relativeFrom="page">
                  <wp:posOffset>7541895</wp:posOffset>
                </wp:positionV>
                <wp:extent cx="956310" cy="326390"/>
                <wp:effectExtent l="0" t="0" r="0" b="3810"/>
                <wp:wrapThrough wrapText="bothSides">
                  <wp:wrapPolygon edited="0">
                    <wp:start x="574" y="0"/>
                    <wp:lineTo x="574" y="20171"/>
                    <wp:lineTo x="20080" y="20171"/>
                    <wp:lineTo x="20653" y="0"/>
                    <wp:lineTo x="574" y="0"/>
                  </wp:wrapPolygon>
                </wp:wrapThrough>
                <wp:docPr id="144" name="Text Box 144"/>
                <wp:cNvGraphicFramePr/>
                <a:graphic xmlns:a="http://schemas.openxmlformats.org/drawingml/2006/main">
                  <a:graphicData uri="http://schemas.microsoft.com/office/word/2010/wordprocessingShape">
                    <wps:wsp>
                      <wps:cNvSpPr txBox="1"/>
                      <wps:spPr>
                        <a:xfrm>
                          <a:off x="0" y="0"/>
                          <a:ext cx="956310" cy="3263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220D32" w14:textId="53694C08" w:rsidR="002B4343" w:rsidRPr="00DE3ACB" w:rsidRDefault="002B4343">
                            <w:pPr>
                              <w:rPr>
                                <w:b/>
                              </w:rPr>
                            </w:pPr>
                            <w:r w:rsidRPr="00DE3ACB">
                              <w:rPr>
                                <w:b/>
                              </w:rPr>
                              <w:t>@ATAF83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31" type="#_x0000_t202" style="position:absolute;margin-left:285.15pt;margin-top:593.85pt;width:75.3pt;height:25.7pt;z-index:251692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" mv:complextextbox="1" filled="f" stroked="f">
                <v:textbox>
                  <w:txbxContent>
                    <w:p w14:paraId="0D220D32" w14:textId="53694C08" w:rsidR="002B4343" w:rsidRPr="00DE3ACB" w:rsidRDefault="002B4343">
                      <w:pPr>
                        <w:rPr>
                          <w:b/>
                        </w:rPr>
                      </w:pPr>
                      <w:r w:rsidRPr="00DE3ACB">
                        <w:rPr>
                          <w:b/>
                        </w:rPr>
                        <w:t>@ATAF83</w:t>
                      </w:r>
                    </w:p>
                  </w:txbxContent>
                </v:textbox>
                <w10:wrap type="through" anchorx="page" anchory="page"/>
              </v:shape>
            </w:pict>
          </mc:Fallback>
        </mc:AlternateContent>
      </w:r>
      <w:r w:rsidR="001645D9">
        <w:rPr>
          <w:noProof/>
        </w:rPr>
        <mc:AlternateContent>
          <mc:Choice Requires="wps">
            <w:drawing>
              <wp:anchor distT="0" distB="0" distL="114300" distR="114300" simplePos="0" relativeHeight="251697247" behindDoc="0" locked="0" layoutInCell="1" allowOverlap="1" wp14:anchorId="3057A13F" wp14:editId="010F9490">
                <wp:simplePos x="0" y="0"/>
                <wp:positionH relativeFrom="page">
                  <wp:posOffset>2312035</wp:posOffset>
                </wp:positionH>
                <wp:positionV relativeFrom="page">
                  <wp:posOffset>7556500</wp:posOffset>
                </wp:positionV>
                <wp:extent cx="1007745" cy="305435"/>
                <wp:effectExtent l="0" t="0" r="0" b="0"/>
                <wp:wrapThrough wrapText="bothSides">
                  <wp:wrapPolygon edited="0">
                    <wp:start x="544" y="0"/>
                    <wp:lineTo x="544" y="19759"/>
                    <wp:lineTo x="20688" y="19759"/>
                    <wp:lineTo x="20688" y="0"/>
                    <wp:lineTo x="544" y="0"/>
                  </wp:wrapPolygon>
                </wp:wrapThrough>
                <wp:docPr id="147" name="Text Box 147"/>
                <wp:cNvGraphicFramePr/>
                <a:graphic xmlns:a="http://schemas.openxmlformats.org/drawingml/2006/main">
                  <a:graphicData uri="http://schemas.microsoft.com/office/word/2010/wordprocessingShape">
                    <wps:wsp>
                      <wps:cNvSpPr txBox="1"/>
                      <wps:spPr>
                        <a:xfrm>
                          <a:off x="0" y="0"/>
                          <a:ext cx="1007745" cy="305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9B9527" w14:textId="77777777" w:rsidR="002B4343" w:rsidRPr="008272B7" w:rsidRDefault="002B4343" w:rsidP="00DE3ACB">
                            <w:pPr>
                              <w:rPr>
                                <w:b/>
                                <w:sz w:val="22"/>
                              </w:rPr>
                            </w:pPr>
                            <w:r w:rsidRPr="00DE3ACB">
                              <w:rPr>
                                <w:b/>
                              </w:rPr>
                              <w:t>ATAF1983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32" type="#_x0000_t202" style="position:absolute;margin-left:182.05pt;margin-top:595pt;width:79.35pt;height:24.05pt;z-index:251697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" mv:complextextbox="1" filled="f" stroked="f">
                <v:textbox>
                  <w:txbxContent>
                    <w:p w14:paraId="699B9527" w14:textId="77777777" w:rsidR="002B4343" w:rsidRPr="008272B7" w:rsidRDefault="002B4343" w:rsidP="00DE3ACB">
                      <w:pPr>
                        <w:rPr>
                          <w:b/>
                          <w:sz w:val="22"/>
                        </w:rPr>
                      </w:pPr>
                      <w:r w:rsidRPr="00DE3ACB">
                        <w:rPr>
                          <w:b/>
                        </w:rPr>
                        <w:t>ATAF1983</w:t>
                      </w:r>
                    </w:p>
                  </w:txbxContent>
                </v:textbox>
                <w10:wrap type="through" anchorx="page" anchory="page"/>
              </v:shape>
            </w:pict>
          </mc:Fallback>
        </mc:AlternateContent>
      </w:r>
      <w:r w:rsidR="001645D9">
        <w:rPr>
          <w:noProof/>
        </w:rPr>
        <w:drawing>
          <wp:anchor distT="0" distB="0" distL="114300" distR="114300" simplePos="0" relativeHeight="251684959" behindDoc="0" locked="0" layoutInCell="1" allowOverlap="1" wp14:anchorId="27BA7B97" wp14:editId="080C9F50">
            <wp:simplePos x="0" y="0"/>
            <wp:positionH relativeFrom="page">
              <wp:posOffset>3319780</wp:posOffset>
            </wp:positionH>
            <wp:positionV relativeFrom="page">
              <wp:posOffset>7498080</wp:posOffset>
            </wp:positionV>
            <wp:extent cx="363855" cy="363855"/>
            <wp:effectExtent l="0" t="0" r="0" b="0"/>
            <wp:wrapThrough wrapText="bothSides">
              <wp:wrapPolygon edited="0">
                <wp:start x="0" y="0"/>
                <wp:lineTo x="0" y="19602"/>
                <wp:lineTo x="19602" y="19602"/>
                <wp:lineTo x="19602"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1">
                      <a:extLst>
                        <a:ext uri="{28A0092B-C50C-407E-A947-70E740481C1C}">
                          <a14:useLocalDpi xmlns:a14="http://schemas.microsoft.com/office/drawing/2010/main" val="0"/>
                        </a:ext>
                      </a:extLst>
                    </a:blip>
                    <a:stretch>
                      <a:fillRect/>
                    </a:stretch>
                  </pic:blipFill>
                  <pic:spPr>
                    <a:xfrm>
                      <a:off x="0" y="0"/>
                      <a:ext cx="363855" cy="363855"/>
                    </a:xfrm>
                    <a:prstGeom prst="rect">
                      <a:avLst/>
                    </a:prstGeom>
                  </pic:spPr>
                </pic:pic>
              </a:graphicData>
            </a:graphic>
            <wp14:sizeRelH relativeFrom="margin">
              <wp14:pctWidth>0</wp14:pctWidth>
            </wp14:sizeRelH>
            <wp14:sizeRelV relativeFrom="margin">
              <wp14:pctHeight>0</wp14:pctHeight>
            </wp14:sizeRelV>
          </wp:anchor>
        </w:drawing>
      </w:r>
      <w:r w:rsidR="001645D9">
        <w:rPr>
          <w:noProof/>
        </w:rPr>
        <w:drawing>
          <wp:anchor distT="0" distB="0" distL="114300" distR="114300" simplePos="0" relativeHeight="251682911" behindDoc="0" locked="0" layoutInCell="1" allowOverlap="1" wp14:anchorId="7C5963F4" wp14:editId="13E63801">
            <wp:simplePos x="0" y="0"/>
            <wp:positionH relativeFrom="page">
              <wp:posOffset>1986280</wp:posOffset>
            </wp:positionH>
            <wp:positionV relativeFrom="page">
              <wp:posOffset>7528560</wp:posOffset>
            </wp:positionV>
            <wp:extent cx="342265" cy="342265"/>
            <wp:effectExtent l="0" t="0" r="0" b="0"/>
            <wp:wrapThrough wrapText="bothSides">
              <wp:wrapPolygon edited="0">
                <wp:start x="0" y="0"/>
                <wp:lineTo x="0" y="19236"/>
                <wp:lineTo x="19236" y="19236"/>
                <wp:lineTo x="19236"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2">
                      <a:extLst>
                        <a:ext uri="{28A0092B-C50C-407E-A947-70E740481C1C}">
                          <a14:useLocalDpi xmlns:a14="http://schemas.microsoft.com/office/drawing/2010/main" val="0"/>
                        </a:ext>
                      </a:extLst>
                    </a:blip>
                    <a:stretch>
                      <a:fillRect/>
                    </a:stretch>
                  </pic:blipFill>
                  <pic:spPr>
                    <a:xfrm>
                      <a:off x="0" y="0"/>
                      <a:ext cx="342265" cy="342265"/>
                    </a:xfrm>
                    <a:prstGeom prst="rect">
                      <a:avLst/>
                    </a:prstGeom>
                  </pic:spPr>
                </pic:pic>
              </a:graphicData>
            </a:graphic>
            <wp14:sizeRelH relativeFrom="margin">
              <wp14:pctWidth>0</wp14:pctWidth>
            </wp14:sizeRelH>
            <wp14:sizeRelV relativeFrom="margin">
              <wp14:pctHeight>0</wp14:pctHeight>
            </wp14:sizeRelV>
          </wp:anchor>
        </w:drawing>
      </w:r>
      <w:r w:rsidR="001645D9">
        <w:rPr>
          <w:noProof/>
        </w:rPr>
        <w:drawing>
          <wp:anchor distT="0" distB="0" distL="114300" distR="114300" simplePos="0" relativeHeight="251683935" behindDoc="0" locked="0" layoutInCell="1" allowOverlap="1" wp14:anchorId="47811C7C" wp14:editId="03C0795F">
            <wp:simplePos x="0" y="0"/>
            <wp:positionH relativeFrom="page">
              <wp:posOffset>417830</wp:posOffset>
            </wp:positionH>
            <wp:positionV relativeFrom="page">
              <wp:posOffset>7498080</wp:posOffset>
            </wp:positionV>
            <wp:extent cx="352425" cy="353695"/>
            <wp:effectExtent l="0" t="0" r="3175" b="1905"/>
            <wp:wrapThrough wrapText="bothSides">
              <wp:wrapPolygon edited="0">
                <wp:start x="0" y="0"/>
                <wp:lineTo x="0" y="20165"/>
                <wp:lineTo x="20238" y="20165"/>
                <wp:lineTo x="20238"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13">
                      <a:extLst>
                        <a:ext uri="{28A0092B-C50C-407E-A947-70E740481C1C}">
                          <a14:useLocalDpi xmlns:a14="http://schemas.microsoft.com/office/drawing/2010/main" val="0"/>
                        </a:ext>
                      </a:extLst>
                    </a:blip>
                    <a:stretch>
                      <a:fillRect/>
                    </a:stretch>
                  </pic:blipFill>
                  <pic:spPr>
                    <a:xfrm>
                      <a:off x="0" y="0"/>
                      <a:ext cx="352425" cy="353695"/>
                    </a:xfrm>
                    <a:prstGeom prst="rect">
                      <a:avLst/>
                    </a:prstGeom>
                  </pic:spPr>
                </pic:pic>
              </a:graphicData>
            </a:graphic>
            <wp14:sizeRelH relativeFrom="margin">
              <wp14:pctWidth>0</wp14:pctWidth>
            </wp14:sizeRelH>
            <wp14:sizeRelV relativeFrom="margin">
              <wp14:pctHeight>0</wp14:pctHeight>
            </wp14:sizeRelV>
          </wp:anchor>
        </w:drawing>
      </w:r>
      <w:r w:rsidR="0024780E">
        <w:rPr>
          <w:noProof/>
        </w:rPr>
        <w:drawing>
          <wp:anchor distT="0" distB="0" distL="118745" distR="118745" simplePos="0" relativeHeight="251658298" behindDoc="0" locked="0" layoutInCell="1" allowOverlap="1" wp14:anchorId="6E5905AA" wp14:editId="636AE943">
            <wp:simplePos x="0" y="0"/>
            <wp:positionH relativeFrom="page">
              <wp:posOffset>5857875</wp:posOffset>
            </wp:positionH>
            <wp:positionV relativeFrom="page">
              <wp:posOffset>7870825</wp:posOffset>
            </wp:positionV>
            <wp:extent cx="1371600" cy="1028700"/>
            <wp:effectExtent l="76200" t="76200" r="101600" b="139700"/>
            <wp:wrapTight wrapText="bothSides">
              <wp:wrapPolygon edited="0">
                <wp:start x="8400" y="-1600"/>
                <wp:lineTo x="-800" y="-1067"/>
                <wp:lineTo x="-1200" y="14933"/>
                <wp:lineTo x="-800" y="17067"/>
                <wp:lineTo x="6800" y="23467"/>
                <wp:lineTo x="8000" y="24000"/>
                <wp:lineTo x="14000" y="24000"/>
                <wp:lineTo x="14400" y="23467"/>
                <wp:lineTo x="22800" y="16533"/>
                <wp:lineTo x="22800" y="4800"/>
                <wp:lineTo x="16800" y="-1067"/>
                <wp:lineTo x="13600" y="-1600"/>
                <wp:lineTo x="8400" y="-160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6" descr=":float pics:CB021075.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71600" cy="1028700"/>
                    </a:xfrm>
                    <a:prstGeom prst="ellipse">
                      <a:avLst/>
                    </a:prstGeom>
                    <a:noFill/>
                    <a:ln w="1905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V relativeFrom="margin">
              <wp14:pctHeight>0</wp14:pctHeight>
            </wp14:sizeRelV>
          </wp:anchor>
        </w:drawing>
      </w:r>
      <w:r w:rsidR="0024780E">
        <w:rPr>
          <w:noProof/>
        </w:rPr>
        <w:drawing>
          <wp:anchor distT="0" distB="0" distL="114300" distR="114300" simplePos="0" relativeHeight="251675743" behindDoc="0" locked="0" layoutInCell="1" allowOverlap="1" wp14:anchorId="3CA56B8D" wp14:editId="576BA068">
            <wp:simplePos x="0" y="0"/>
            <wp:positionH relativeFrom="page">
              <wp:posOffset>5310505</wp:posOffset>
            </wp:positionH>
            <wp:positionV relativeFrom="page">
              <wp:posOffset>7127240</wp:posOffset>
            </wp:positionV>
            <wp:extent cx="933450" cy="283210"/>
            <wp:effectExtent l="0" t="0" r="6350" b="0"/>
            <wp:wrapThrough wrapText="bothSides">
              <wp:wrapPolygon edited="0">
                <wp:start x="0" y="0"/>
                <wp:lineTo x="0" y="19372"/>
                <wp:lineTo x="21159" y="19372"/>
                <wp:lineTo x="21159" y="15498"/>
                <wp:lineTo x="18808" y="0"/>
                <wp:lineTo x="0" y="0"/>
              </wp:wrapPolygon>
            </wp:wrapThrough>
            <wp:docPr id="129" name="Picture 129" descr="Macintosh HD:Users:XASM:Dropbox:ATAF-Personal:Symposiums:2018 ATAF Symposium:Vendor Logo:Zo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XASM:Dropbox:ATAF-Personal:Symposiums:2018 ATAF Symposium:Vendor Logo:Zoll 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74719" behindDoc="0" locked="0" layoutInCell="1" allowOverlap="1" wp14:anchorId="411FE615" wp14:editId="0A88D7F8">
            <wp:simplePos x="0" y="0"/>
            <wp:positionH relativeFrom="page">
              <wp:posOffset>6392545</wp:posOffset>
            </wp:positionH>
            <wp:positionV relativeFrom="page">
              <wp:posOffset>7186930</wp:posOffset>
            </wp:positionV>
            <wp:extent cx="785495" cy="542925"/>
            <wp:effectExtent l="0" t="0" r="1905" b="0"/>
            <wp:wrapThrough wrapText="bothSides">
              <wp:wrapPolygon edited="0">
                <wp:start x="0" y="0"/>
                <wp:lineTo x="0" y="20211"/>
                <wp:lineTo x="20954" y="20211"/>
                <wp:lineTo x="20954" y="0"/>
                <wp:lineTo x="0" y="0"/>
              </wp:wrapPolygon>
            </wp:wrapThrough>
            <wp:docPr id="128" name="Picture 128" descr="Macintosh HD:Users:XASM:Dropbox:ATAF-Personal:Symposiums:2018 ATAF Symposium:Vendor Logo:W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XASM:Dropbox:ATAF-Personal:Symposiums:2018 ATAF Symposium:Vendor Logo:WBS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49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98271" behindDoc="0" locked="0" layoutInCell="1" allowOverlap="1" wp14:anchorId="465B820B" wp14:editId="7913CB71">
            <wp:simplePos x="0" y="0"/>
            <wp:positionH relativeFrom="page">
              <wp:posOffset>5217795</wp:posOffset>
            </wp:positionH>
            <wp:positionV relativeFrom="page">
              <wp:posOffset>7454265</wp:posOffset>
            </wp:positionV>
            <wp:extent cx="633095" cy="633095"/>
            <wp:effectExtent l="0" t="0" r="1905" b="1905"/>
            <wp:wrapThrough wrapText="bothSides">
              <wp:wrapPolygon edited="0">
                <wp:start x="0" y="0"/>
                <wp:lineTo x="0" y="20798"/>
                <wp:lineTo x="20798" y="20798"/>
                <wp:lineTo x="20798" y="0"/>
                <wp:lineTo x="0" y="0"/>
              </wp:wrapPolygon>
            </wp:wrapThrough>
            <wp:docPr id="148" name="Picture 148" descr="Macintosh HD:Users:XASM:Dropbox:ATAF-Personal:Symposiums:2018 ATAF Symposium:Vendor Logo:FRIO 5 GAL FROSTBITE LID 13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XASM:Dropbox:ATAF-Personal:Symposiums:2018 ATAF Symposium:Vendor Logo:FRIO 5 GAL FROSTBITE LID 13x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09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71647" behindDoc="0" locked="0" layoutInCell="1" allowOverlap="1" wp14:anchorId="1A489342" wp14:editId="77AF06C3">
            <wp:simplePos x="0" y="0"/>
            <wp:positionH relativeFrom="page">
              <wp:posOffset>5160010</wp:posOffset>
            </wp:positionH>
            <wp:positionV relativeFrom="page">
              <wp:posOffset>6923405</wp:posOffset>
            </wp:positionV>
            <wp:extent cx="1538605" cy="163830"/>
            <wp:effectExtent l="0" t="0" r="10795" b="0"/>
            <wp:wrapThrough wrapText="bothSides">
              <wp:wrapPolygon edited="0">
                <wp:start x="5705" y="0"/>
                <wp:lineTo x="2496" y="0"/>
                <wp:lineTo x="0" y="6698"/>
                <wp:lineTo x="0" y="16744"/>
                <wp:lineTo x="21395" y="16744"/>
                <wp:lineTo x="21395" y="0"/>
                <wp:lineTo x="12480" y="0"/>
                <wp:lineTo x="5705" y="0"/>
              </wp:wrapPolygon>
            </wp:wrapThrough>
            <wp:docPr id="125" name="Picture 125" descr="Macintosh HD:Users:XASM:Dropbox:ATAF-Personal:Symposiums:2018 ATAF Symposium:Vendor Logo:Shuttle Syste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XASM:Dropbox:ATAF-Personal:Symposiums:2018 ATAF Symposium:Vendor Logo:Shuttle Systems 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8605"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72671" behindDoc="0" locked="0" layoutInCell="1" allowOverlap="1" wp14:anchorId="4AAF3526" wp14:editId="7C373786">
            <wp:simplePos x="0" y="0"/>
            <wp:positionH relativeFrom="page">
              <wp:posOffset>6323330</wp:posOffset>
            </wp:positionH>
            <wp:positionV relativeFrom="page">
              <wp:posOffset>6612890</wp:posOffset>
            </wp:positionV>
            <wp:extent cx="939800" cy="278130"/>
            <wp:effectExtent l="0" t="0" r="0" b="1270"/>
            <wp:wrapThrough wrapText="bothSides">
              <wp:wrapPolygon edited="0">
                <wp:start x="4086" y="0"/>
                <wp:lineTo x="0" y="1973"/>
                <wp:lineTo x="0" y="17753"/>
                <wp:lineTo x="16346" y="19726"/>
                <wp:lineTo x="20432" y="19726"/>
                <wp:lineTo x="21016" y="9863"/>
                <wp:lineTo x="21016" y="1973"/>
                <wp:lineTo x="9341" y="0"/>
                <wp:lineTo x="4086" y="0"/>
              </wp:wrapPolygon>
            </wp:wrapThrough>
            <wp:docPr id="126" name="Picture 126" descr="Macintosh HD:Users:XASM:Dropbox:ATAF-Personal:Symposiums:2018 ATAF Symposium:Vendor Logo:Sway Medic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XASM:Dropbox:ATAF-Personal:Symposiums:2018 ATAF Symposium:Vendor Logo:Sway Medical 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80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73695" behindDoc="0" locked="0" layoutInCell="1" allowOverlap="1" wp14:anchorId="3264AC9F" wp14:editId="624601E7">
            <wp:simplePos x="0" y="0"/>
            <wp:positionH relativeFrom="page">
              <wp:posOffset>5217795</wp:posOffset>
            </wp:positionH>
            <wp:positionV relativeFrom="page">
              <wp:posOffset>6612890</wp:posOffset>
            </wp:positionV>
            <wp:extent cx="950595" cy="233045"/>
            <wp:effectExtent l="0" t="0" r="0" b="0"/>
            <wp:wrapThrough wrapText="bothSides">
              <wp:wrapPolygon edited="0">
                <wp:start x="0" y="0"/>
                <wp:lineTo x="0" y="18834"/>
                <wp:lineTo x="20778" y="18834"/>
                <wp:lineTo x="20778" y="0"/>
                <wp:lineTo x="0" y="0"/>
              </wp:wrapPolygon>
            </wp:wrapThrough>
            <wp:docPr id="127" name="Picture 127" descr="Macintosh HD:Users:XASM:Dropbox:ATAF-Personal:Symposiums:2018 ATAF Symposium:Vendor Logo:TruMedical 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XASM:Dropbox:ATAF-Personal:Symposiums:2018 ATAF Symposium:Vendor Logo:TruMedical Solution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59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65503" behindDoc="0" locked="0" layoutInCell="1" allowOverlap="1" wp14:anchorId="2D9C5EDB" wp14:editId="22425754">
            <wp:simplePos x="0" y="0"/>
            <wp:positionH relativeFrom="page">
              <wp:posOffset>6188710</wp:posOffset>
            </wp:positionH>
            <wp:positionV relativeFrom="page">
              <wp:posOffset>6335395</wp:posOffset>
            </wp:positionV>
            <wp:extent cx="1097915" cy="241300"/>
            <wp:effectExtent l="0" t="0" r="0" b="12700"/>
            <wp:wrapThrough wrapText="bothSides">
              <wp:wrapPolygon edited="0">
                <wp:start x="500" y="0"/>
                <wp:lineTo x="0" y="9095"/>
                <wp:lineTo x="0" y="18189"/>
                <wp:lineTo x="1999" y="20463"/>
                <wp:lineTo x="4497" y="20463"/>
                <wp:lineTo x="20988" y="15916"/>
                <wp:lineTo x="20988" y="4547"/>
                <wp:lineTo x="3498" y="0"/>
                <wp:lineTo x="500" y="0"/>
              </wp:wrapPolygon>
            </wp:wrapThrough>
            <wp:docPr id="119" name="Picture 119" descr="Macintosh HD:Users:XASM:Dropbox:ATAF-Personal:Symposiums:2018 ATAF Symposium:Vendor Logo:Medqui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XASM:Dropbox:ATAF-Personal:Symposiums:2018 ATAF Symposium:Vendor Logo:Medquip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91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70623" behindDoc="0" locked="0" layoutInCell="1" allowOverlap="1" wp14:anchorId="2159C88D" wp14:editId="02EC3B8C">
            <wp:simplePos x="0" y="0"/>
            <wp:positionH relativeFrom="page">
              <wp:posOffset>5290820</wp:posOffset>
            </wp:positionH>
            <wp:positionV relativeFrom="page">
              <wp:posOffset>6141085</wp:posOffset>
            </wp:positionV>
            <wp:extent cx="706755" cy="419735"/>
            <wp:effectExtent l="0" t="0" r="4445" b="12065"/>
            <wp:wrapThrough wrapText="bothSides">
              <wp:wrapPolygon edited="0">
                <wp:start x="0" y="0"/>
                <wp:lineTo x="0" y="20914"/>
                <wp:lineTo x="20960" y="20914"/>
                <wp:lineTo x="20960" y="0"/>
                <wp:lineTo x="0" y="0"/>
              </wp:wrapPolygon>
            </wp:wrapThrough>
            <wp:docPr id="124" name="Picture 124" descr="Macintosh HD:Users:XASM:Dropbox:ATAF-Personal:Symposiums:2018 ATAF Symposium:Vendor Logo:School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XASM:Dropbox:ATAF-Personal:Symposiums:2018 ATAF Symposium:Vendor Logo:School Heal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75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68575" behindDoc="0" locked="0" layoutInCell="1" allowOverlap="1" wp14:anchorId="2072BF15" wp14:editId="2B4B6A6F">
            <wp:simplePos x="0" y="0"/>
            <wp:positionH relativeFrom="page">
              <wp:posOffset>6235700</wp:posOffset>
            </wp:positionH>
            <wp:positionV relativeFrom="page">
              <wp:posOffset>5928995</wp:posOffset>
            </wp:positionV>
            <wp:extent cx="1016000" cy="341630"/>
            <wp:effectExtent l="0" t="0" r="0" b="0"/>
            <wp:wrapThrough wrapText="bothSides">
              <wp:wrapPolygon edited="0">
                <wp:start x="0" y="0"/>
                <wp:lineTo x="0" y="19271"/>
                <wp:lineTo x="21060" y="19271"/>
                <wp:lineTo x="21060" y="0"/>
                <wp:lineTo x="0" y="0"/>
              </wp:wrapPolygon>
            </wp:wrapThrough>
            <wp:docPr id="122" name="Picture 122" descr="Macintosh HD:Users:XASM:Dropbox:ATAF-Personal:Symposiums:2018 ATAF Symposium:Vendor Logo:RP 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XASM:Dropbox:ATAF-Personal:Symposiums:2018 ATAF Symposium:Vendor Logo:RP Sport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64479" behindDoc="0" locked="0" layoutInCell="1" allowOverlap="1" wp14:anchorId="7BEFEBCE" wp14:editId="5E2B13BC">
            <wp:simplePos x="0" y="0"/>
            <wp:positionH relativeFrom="page">
              <wp:posOffset>5166360</wp:posOffset>
            </wp:positionH>
            <wp:positionV relativeFrom="page">
              <wp:posOffset>5878830</wp:posOffset>
            </wp:positionV>
            <wp:extent cx="955675" cy="204470"/>
            <wp:effectExtent l="0" t="0" r="9525" b="0"/>
            <wp:wrapThrough wrapText="bothSides">
              <wp:wrapPolygon edited="0">
                <wp:start x="0" y="0"/>
                <wp:lineTo x="0" y="18783"/>
                <wp:lineTo x="21241" y="18783"/>
                <wp:lineTo x="21241" y="0"/>
                <wp:lineTo x="0" y="0"/>
              </wp:wrapPolygon>
            </wp:wrapThrough>
            <wp:docPr id="118" name="Picture 118" descr="Macintosh HD:Users:XASM:Dropbox:ATAF-Personal:Symposiums:2018 ATAF Symposium:Vendor Logo:Med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XASM:Dropbox:ATAF-Personal:Symposiums:2018 ATAF Symposium:Vendor Logo:Medc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567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66527" behindDoc="0" locked="0" layoutInCell="1" allowOverlap="1" wp14:anchorId="724C2393" wp14:editId="5ADB5318">
            <wp:simplePos x="0" y="0"/>
            <wp:positionH relativeFrom="page">
              <wp:posOffset>6293485</wp:posOffset>
            </wp:positionH>
            <wp:positionV relativeFrom="page">
              <wp:posOffset>5632450</wp:posOffset>
            </wp:positionV>
            <wp:extent cx="738505" cy="238760"/>
            <wp:effectExtent l="0" t="0" r="0" b="0"/>
            <wp:wrapThrough wrapText="bothSides">
              <wp:wrapPolygon edited="0">
                <wp:start x="0" y="0"/>
                <wp:lineTo x="0" y="18383"/>
                <wp:lineTo x="20801" y="18383"/>
                <wp:lineTo x="20801" y="0"/>
                <wp:lineTo x="0" y="0"/>
              </wp:wrapPolygon>
            </wp:wrapThrough>
            <wp:docPr id="120" name="Picture 120" descr="Macintosh HD:Users:XASM:Dropbox:ATAF-Personal:Symposiums:2018 ATAF Symposium:Vendor Logo:Mu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XASM:Dropbox:ATAF-Personal:Symposiums:2018 ATAF Symposium:Vendor Logo:Muell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50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0E">
        <w:rPr>
          <w:noProof/>
        </w:rPr>
        <w:drawing>
          <wp:anchor distT="0" distB="0" distL="114300" distR="114300" simplePos="0" relativeHeight="251663455" behindDoc="0" locked="0" layoutInCell="1" allowOverlap="1" wp14:anchorId="4183DC8E" wp14:editId="27C7D79D">
            <wp:simplePos x="0" y="0"/>
            <wp:positionH relativeFrom="page">
              <wp:posOffset>5201285</wp:posOffset>
            </wp:positionH>
            <wp:positionV relativeFrom="page">
              <wp:posOffset>5630545</wp:posOffset>
            </wp:positionV>
            <wp:extent cx="920750" cy="179070"/>
            <wp:effectExtent l="0" t="0" r="0" b="0"/>
            <wp:wrapThrough wrapText="bothSides">
              <wp:wrapPolygon edited="0">
                <wp:start x="0" y="0"/>
                <wp:lineTo x="0" y="18383"/>
                <wp:lineTo x="20855" y="18383"/>
                <wp:lineTo x="20855" y="0"/>
                <wp:lineTo x="0" y="0"/>
              </wp:wrapPolygon>
            </wp:wrapThrough>
            <wp:docPr id="117" name="Picture 117" descr="Macintosh HD:Users:XASM:Dropbox:ATAF-Personal:Symposiums:2018 ATAF Symposium:Vendor Logo:Henry Sch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ASM:Dropbox:ATAF-Personal:Symposiums:2018 ATAF Symposium:Vendor Logo:Henry Sche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075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B7">
        <w:rPr>
          <w:noProof/>
        </w:rPr>
        <mc:AlternateContent>
          <mc:Choice Requires="wps">
            <w:drawing>
              <wp:anchor distT="0" distB="0" distL="114300" distR="114300" simplePos="0" relativeHeight="251690079" behindDoc="0" locked="0" layoutInCell="1" allowOverlap="1" wp14:anchorId="0CC24C0C" wp14:editId="5804A126">
                <wp:simplePos x="0" y="0"/>
                <wp:positionH relativeFrom="page">
                  <wp:posOffset>770255</wp:posOffset>
                </wp:positionH>
                <wp:positionV relativeFrom="page">
                  <wp:posOffset>7488555</wp:posOffset>
                </wp:positionV>
                <wp:extent cx="869950" cy="268605"/>
                <wp:effectExtent l="0" t="0" r="0" b="10795"/>
                <wp:wrapThrough wrapText="bothSides">
                  <wp:wrapPolygon edited="0">
                    <wp:start x="631" y="0"/>
                    <wp:lineTo x="631" y="20426"/>
                    <wp:lineTo x="20181" y="20426"/>
                    <wp:lineTo x="20181" y="0"/>
                    <wp:lineTo x="631" y="0"/>
                  </wp:wrapPolygon>
                </wp:wrapThrough>
                <wp:docPr id="142" name="Text Box 142"/>
                <wp:cNvGraphicFramePr/>
                <a:graphic xmlns:a="http://schemas.openxmlformats.org/drawingml/2006/main">
                  <a:graphicData uri="http://schemas.microsoft.com/office/word/2010/wordprocessingShape">
                    <wps:wsp>
                      <wps:cNvSpPr txBox="1"/>
                      <wps:spPr>
                        <a:xfrm>
                          <a:off x="0" y="0"/>
                          <a:ext cx="869950" cy="2686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94DB4F" w14:textId="77777777" w:rsidR="002B4343" w:rsidRPr="008272B7" w:rsidRDefault="002B4343" w:rsidP="008272B7">
                            <w:pPr>
                              <w:rPr>
                                <w:b/>
                                <w:sz w:val="22"/>
                              </w:rPr>
                            </w:pPr>
                            <w:r w:rsidRPr="008272B7">
                              <w:rPr>
                                <w:b/>
                                <w:sz w:val="22"/>
                              </w:rPr>
                              <w:t>ATAF1983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33" type="#_x0000_t202" style="position:absolute;margin-left:60.65pt;margin-top:589.65pt;width:68.5pt;height:21.15pt;z-index:251690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cxxdQCAAAg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" mv:complextextbox="1" filled="f" stroked="f">
                <v:textbox>
                  <w:txbxContent>
                    <w:p w14:paraId="3E94DB4F" w14:textId="77777777" w:rsidR="002B4343" w:rsidRPr="008272B7" w:rsidRDefault="002B4343" w:rsidP="008272B7">
                      <w:pPr>
                        <w:rPr>
                          <w:b/>
                          <w:sz w:val="22"/>
                        </w:rPr>
                      </w:pPr>
                      <w:r w:rsidRPr="008272B7">
                        <w:rPr>
                          <w:b/>
                          <w:sz w:val="22"/>
                        </w:rPr>
                        <w:t>ATAF1983</w:t>
                      </w:r>
                    </w:p>
                  </w:txbxContent>
                </v:textbox>
                <w10:wrap type="through" anchorx="page" anchory="page"/>
              </v:shape>
            </w:pict>
          </mc:Fallback>
        </mc:AlternateContent>
      </w:r>
      <w:r w:rsidR="008272B7">
        <w:rPr>
          <w:noProof/>
        </w:rPr>
        <mc:AlternateContent>
          <mc:Choice Requires="wps">
            <w:drawing>
              <wp:anchor distT="0" distB="0" distL="114300" distR="114300" simplePos="0" relativeHeight="251688031" behindDoc="0" locked="0" layoutInCell="1" allowOverlap="1" wp14:anchorId="7B1904D5" wp14:editId="7E282BA6">
                <wp:simplePos x="0" y="0"/>
                <wp:positionH relativeFrom="page">
                  <wp:posOffset>770255</wp:posOffset>
                </wp:positionH>
                <wp:positionV relativeFrom="page">
                  <wp:posOffset>7479665</wp:posOffset>
                </wp:positionV>
                <wp:extent cx="869950" cy="268605"/>
                <wp:effectExtent l="0" t="0" r="0" b="10795"/>
                <wp:wrapThrough wrapText="bothSides">
                  <wp:wrapPolygon edited="0">
                    <wp:start x="631" y="0"/>
                    <wp:lineTo x="631" y="20426"/>
                    <wp:lineTo x="20181" y="20426"/>
                    <wp:lineTo x="20181" y="0"/>
                    <wp:lineTo x="631" y="0"/>
                  </wp:wrapPolygon>
                </wp:wrapThrough>
                <wp:docPr id="141" name="Text Box 141"/>
                <wp:cNvGraphicFramePr/>
                <a:graphic xmlns:a="http://schemas.openxmlformats.org/drawingml/2006/main">
                  <a:graphicData uri="http://schemas.microsoft.com/office/word/2010/wordprocessingShape">
                    <wps:wsp>
                      <wps:cNvSpPr txBox="1"/>
                      <wps:spPr>
                        <a:xfrm>
                          <a:off x="0" y="0"/>
                          <a:ext cx="869950" cy="2686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852B31" w14:textId="77777777" w:rsidR="002B4343" w:rsidRPr="008272B7" w:rsidRDefault="002B4343" w:rsidP="008272B7">
                            <w:pPr>
                              <w:rPr>
                                <w:b/>
                                <w:sz w:val="22"/>
                              </w:rPr>
                            </w:pPr>
                            <w:r w:rsidRPr="008272B7">
                              <w:rPr>
                                <w:b/>
                                <w:sz w:val="22"/>
                              </w:rPr>
                              <w:t>ATAF1983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034" type="#_x0000_t202" style="position:absolute;margin-left:60.65pt;margin-top:588.95pt;width:68.5pt;height:21.15pt;z-index:2516880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OvdQCAAAg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" mv:complextextbox="1" filled="f" stroked="f">
                <v:textbox>
                  <w:txbxContent>
                    <w:p w14:paraId="5C852B31" w14:textId="77777777" w:rsidR="002B4343" w:rsidRPr="008272B7" w:rsidRDefault="002B4343" w:rsidP="008272B7">
                      <w:pPr>
                        <w:rPr>
                          <w:b/>
                          <w:sz w:val="22"/>
                        </w:rPr>
                      </w:pPr>
                      <w:r w:rsidRPr="008272B7">
                        <w:rPr>
                          <w:b/>
                          <w:sz w:val="22"/>
                        </w:rPr>
                        <w:t>ATAF1983</w:t>
                      </w:r>
                    </w:p>
                  </w:txbxContent>
                </v:textbox>
                <w10:wrap type="through" anchorx="page" anchory="page"/>
              </v:shape>
            </w:pict>
          </mc:Fallback>
        </mc:AlternateContent>
      </w:r>
      <w:r w:rsidR="008272B7">
        <w:rPr>
          <w:noProof/>
        </w:rPr>
        <mc:AlternateContent>
          <mc:Choice Requires="wps">
            <w:drawing>
              <wp:anchor distT="0" distB="0" distL="114300" distR="114300" simplePos="0" relativeHeight="251685983" behindDoc="0" locked="0" layoutInCell="1" allowOverlap="1" wp14:anchorId="21E8D509" wp14:editId="2F37C764">
                <wp:simplePos x="0" y="0"/>
                <wp:positionH relativeFrom="page">
                  <wp:posOffset>770255</wp:posOffset>
                </wp:positionH>
                <wp:positionV relativeFrom="page">
                  <wp:posOffset>7479665</wp:posOffset>
                </wp:positionV>
                <wp:extent cx="869950" cy="268605"/>
                <wp:effectExtent l="0" t="0" r="0" b="10795"/>
                <wp:wrapThrough wrapText="bothSides">
                  <wp:wrapPolygon edited="0">
                    <wp:start x="631" y="0"/>
                    <wp:lineTo x="631" y="20426"/>
                    <wp:lineTo x="20181" y="20426"/>
                    <wp:lineTo x="20181" y="0"/>
                    <wp:lineTo x="631" y="0"/>
                  </wp:wrapPolygon>
                </wp:wrapThrough>
                <wp:docPr id="140" name="Text Box 140"/>
                <wp:cNvGraphicFramePr/>
                <a:graphic xmlns:a="http://schemas.openxmlformats.org/drawingml/2006/main">
                  <a:graphicData uri="http://schemas.microsoft.com/office/word/2010/wordprocessingShape">
                    <wps:wsp>
                      <wps:cNvSpPr txBox="1"/>
                      <wps:spPr>
                        <a:xfrm>
                          <a:off x="0" y="0"/>
                          <a:ext cx="869950" cy="2686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F06977" w14:textId="472A7545" w:rsidR="002B4343" w:rsidRPr="008272B7" w:rsidRDefault="002B4343">
                            <w:pPr>
                              <w:rPr>
                                <w:b/>
                                <w:sz w:val="22"/>
                              </w:rPr>
                            </w:pPr>
                            <w:r w:rsidRPr="008272B7">
                              <w:rPr>
                                <w:b/>
                                <w:sz w:val="22"/>
                              </w:rPr>
                              <w:t>ATAF1983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 o:spid="_x0000_s1035" type="#_x0000_t202" style="position:absolute;margin-left:60.65pt;margin-top:588.95pt;width:68.5pt;height:21.15pt;z-index:2516859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" mv:complextextbox="1" filled="f" stroked="f">
                <v:textbox>
                  <w:txbxContent>
                    <w:p w14:paraId="77F06977" w14:textId="472A7545" w:rsidR="002B4343" w:rsidRPr="008272B7" w:rsidRDefault="002B4343">
                      <w:pPr>
                        <w:rPr>
                          <w:b/>
                          <w:sz w:val="22"/>
                        </w:rPr>
                      </w:pPr>
                      <w:r w:rsidRPr="008272B7">
                        <w:rPr>
                          <w:b/>
                          <w:sz w:val="22"/>
                        </w:rPr>
                        <w:t>ATAF1983</w:t>
                      </w:r>
                    </w:p>
                  </w:txbxContent>
                </v:textbox>
                <w10:wrap type="through" anchorx="page" anchory="page"/>
              </v:shape>
            </w:pict>
          </mc:Fallback>
        </mc:AlternateContent>
      </w:r>
      <w:r w:rsidR="00E26EC5">
        <w:rPr>
          <w:noProof/>
        </w:rPr>
        <w:drawing>
          <wp:anchor distT="0" distB="0" distL="114300" distR="114300" simplePos="0" relativeHeight="251660383" behindDoc="0" locked="0" layoutInCell="1" allowOverlap="1" wp14:anchorId="69154C74" wp14:editId="26C58150">
            <wp:simplePos x="0" y="0"/>
            <wp:positionH relativeFrom="page">
              <wp:posOffset>5137785</wp:posOffset>
            </wp:positionH>
            <wp:positionV relativeFrom="page">
              <wp:posOffset>4542155</wp:posOffset>
            </wp:positionV>
            <wp:extent cx="1088390" cy="238125"/>
            <wp:effectExtent l="0" t="0" r="3810" b="0"/>
            <wp:wrapThrough wrapText="bothSides">
              <wp:wrapPolygon edited="0">
                <wp:start x="0" y="0"/>
                <wp:lineTo x="0" y="18432"/>
                <wp:lineTo x="21172" y="18432"/>
                <wp:lineTo x="21172" y="0"/>
                <wp:lineTo x="0" y="0"/>
              </wp:wrapPolygon>
            </wp:wrapThrough>
            <wp:docPr id="114" name="Picture 114" descr="Macintosh HD:Users:XASM:Dropbox:ATAF-Personal:Symposiums:2018 ATAF Symposium:Vendor Logo:DonJoy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ASM:Dropbox:ATAF-Personal:Symposiums:2018 ATAF Symposium:Vendor Logo:DonJoy_Logo_blu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839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EC5">
        <w:rPr>
          <w:noProof/>
        </w:rPr>
        <w:drawing>
          <wp:anchor distT="0" distB="0" distL="114300" distR="114300" simplePos="0" relativeHeight="251662431" behindDoc="0" locked="0" layoutInCell="1" allowOverlap="1" wp14:anchorId="653F7641" wp14:editId="1625BE24">
            <wp:simplePos x="0" y="0"/>
            <wp:positionH relativeFrom="page">
              <wp:posOffset>6294755</wp:posOffset>
            </wp:positionH>
            <wp:positionV relativeFrom="page">
              <wp:posOffset>4521200</wp:posOffset>
            </wp:positionV>
            <wp:extent cx="1052195" cy="247650"/>
            <wp:effectExtent l="0" t="0" r="0" b="6350"/>
            <wp:wrapThrough wrapText="bothSides">
              <wp:wrapPolygon edited="0">
                <wp:start x="6257" y="0"/>
                <wp:lineTo x="0" y="0"/>
                <wp:lineTo x="0" y="17723"/>
                <wp:lineTo x="1043" y="19938"/>
                <wp:lineTo x="19293" y="19938"/>
                <wp:lineTo x="20857" y="17723"/>
                <wp:lineTo x="20857" y="0"/>
                <wp:lineTo x="9386" y="0"/>
                <wp:lineTo x="6257" y="0"/>
              </wp:wrapPolygon>
            </wp:wrapThrough>
            <wp:docPr id="116" name="Picture 116" descr="Macintosh HD:Users:XASM:Dropbox:ATAF-Personal:Symposiums:2018 ATAF Symposium:Vendor Logo:Go4-Logo-w-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ASM:Dropbox:ATAF-Personal:Symposiums:2018 ATAF Symposium:Vendor Logo:Go4-Logo-w-ta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219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EF">
        <w:rPr>
          <w:noProof/>
        </w:rPr>
        <w:drawing>
          <wp:anchor distT="0" distB="0" distL="114300" distR="114300" simplePos="0" relativeHeight="251661407" behindDoc="0" locked="0" layoutInCell="1" allowOverlap="1" wp14:anchorId="12AF1ED4" wp14:editId="5FFB7AD8">
            <wp:simplePos x="0" y="0"/>
            <wp:positionH relativeFrom="page">
              <wp:posOffset>5220970</wp:posOffset>
            </wp:positionH>
            <wp:positionV relativeFrom="page">
              <wp:posOffset>5461000</wp:posOffset>
            </wp:positionV>
            <wp:extent cx="2030730" cy="123190"/>
            <wp:effectExtent l="0" t="0" r="1270" b="3810"/>
            <wp:wrapThrough wrapText="bothSides">
              <wp:wrapPolygon edited="0">
                <wp:start x="0" y="0"/>
                <wp:lineTo x="0" y="17814"/>
                <wp:lineTo x="21343" y="17814"/>
                <wp:lineTo x="21343" y="0"/>
                <wp:lineTo x="0" y="0"/>
              </wp:wrapPolygon>
            </wp:wrapThrough>
            <wp:docPr id="115" name="Picture 115" descr="Macintosh HD:Users:XASM:Dropbox:ATAF-Personal:Symposiums:2018 ATAF Symposium:Vendor Logo:Game Read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ASM:Dropbox:ATAF-Personal:Symposiums:2018 ATAF Symposium:Vendor Logo:Game Ready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73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EF">
        <w:rPr>
          <w:noProof/>
        </w:rPr>
        <w:drawing>
          <wp:anchor distT="0" distB="0" distL="114300" distR="114300" simplePos="0" relativeHeight="251667551" behindDoc="0" locked="0" layoutInCell="1" allowOverlap="1" wp14:anchorId="306C6C47" wp14:editId="4A82B5BC">
            <wp:simplePos x="0" y="0"/>
            <wp:positionH relativeFrom="page">
              <wp:posOffset>5185410</wp:posOffset>
            </wp:positionH>
            <wp:positionV relativeFrom="page">
              <wp:posOffset>4874260</wp:posOffset>
            </wp:positionV>
            <wp:extent cx="1026160" cy="514350"/>
            <wp:effectExtent l="0" t="0" r="0" b="0"/>
            <wp:wrapThrough wrapText="bothSides">
              <wp:wrapPolygon edited="0">
                <wp:start x="2139" y="0"/>
                <wp:lineTo x="0" y="4267"/>
                <wp:lineTo x="0" y="20267"/>
                <wp:lineTo x="20851" y="20267"/>
                <wp:lineTo x="20851" y="0"/>
                <wp:lineTo x="7485" y="0"/>
                <wp:lineTo x="2139" y="0"/>
              </wp:wrapPolygon>
            </wp:wrapThrough>
            <wp:docPr id="121" name="Picture 121" descr="Macintosh HD:Users:XASM:Dropbox:ATAF-Personal:Symposiums:2018 ATAF Symposium:Vendor Logo:OOC logo with website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XASM:Dropbox:ATAF-Personal:Symposiums:2018 ATAF Symposium:Vendor Logo:OOC logo with website no backgrou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616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EF">
        <w:rPr>
          <w:noProof/>
        </w:rPr>
        <w:drawing>
          <wp:anchor distT="0" distB="0" distL="114300" distR="114300" simplePos="0" relativeHeight="251669599" behindDoc="0" locked="0" layoutInCell="1" allowOverlap="1" wp14:anchorId="1382D440" wp14:editId="1D1564C2">
            <wp:simplePos x="0" y="0"/>
            <wp:positionH relativeFrom="page">
              <wp:posOffset>6493510</wp:posOffset>
            </wp:positionH>
            <wp:positionV relativeFrom="page">
              <wp:posOffset>4806315</wp:posOffset>
            </wp:positionV>
            <wp:extent cx="538480" cy="582295"/>
            <wp:effectExtent l="0" t="0" r="0" b="1905"/>
            <wp:wrapThrough wrapText="bothSides">
              <wp:wrapPolygon edited="0">
                <wp:start x="0" y="0"/>
                <wp:lineTo x="0" y="20728"/>
                <wp:lineTo x="20377" y="20728"/>
                <wp:lineTo x="20377" y="0"/>
                <wp:lineTo x="0" y="0"/>
              </wp:wrapPolygon>
            </wp:wrapThrough>
            <wp:docPr id="123" name="Picture 123" descr="Macintosh HD:Users:XASM:Dropbox:ATAF-Personal:Symposiums:2018 ATAF Symposium:Vendor Logo:Sam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XASM:Dropbox:ATAF-Personal:Symposiums:2018 ATAF Symposium:Vendor Logo:SamSpo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48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EF">
        <w:rPr>
          <w:noProof/>
        </w:rPr>
        <mc:AlternateContent>
          <mc:Choice Requires="wps">
            <w:drawing>
              <wp:anchor distT="0" distB="0" distL="114300" distR="114300" simplePos="0" relativeHeight="251658273" behindDoc="0" locked="0" layoutInCell="1" allowOverlap="1" wp14:anchorId="58C72138" wp14:editId="6A524AC4">
                <wp:simplePos x="0" y="0"/>
                <wp:positionH relativeFrom="page">
                  <wp:posOffset>5310505</wp:posOffset>
                </wp:positionH>
                <wp:positionV relativeFrom="page">
                  <wp:posOffset>3823970</wp:posOffset>
                </wp:positionV>
                <wp:extent cx="1828800" cy="609600"/>
                <wp:effectExtent l="0" t="0" r="0" b="0"/>
                <wp:wrapTight wrapText="bothSides">
                  <wp:wrapPolygon edited="0">
                    <wp:start x="300" y="0"/>
                    <wp:lineTo x="300" y="20700"/>
                    <wp:lineTo x="21000" y="20700"/>
                    <wp:lineTo x="21000" y="0"/>
                    <wp:lineTo x="300" y="0"/>
                  </wp:wrapPolygon>
                </wp:wrapTight>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CF387E1" w14:textId="77777777" w:rsidR="002B4343" w:rsidRDefault="002B4343" w:rsidP="00C0066A">
                            <w:pPr>
                              <w:pStyle w:val="Heading3"/>
                            </w:pPr>
                            <w:r>
                              <w:t xml:space="preserve"> 2018/2019</w:t>
                            </w:r>
                          </w:p>
                          <w:p w14:paraId="25B0D081" w14:textId="77777777" w:rsidR="002B4343" w:rsidRDefault="002B4343" w:rsidP="00C0066A">
                            <w:pPr>
                              <w:pStyle w:val="Heading3"/>
                            </w:pPr>
                            <w:r>
                              <w:t>Sponsors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margin-left:418.15pt;margin-top:301.1pt;width:2in;height:48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" filled="f" stroked="f">
                <v:textbox inset=",0,,0">
                  <w:txbxContent>
                    <w:p w14:paraId="7CF387E1" w14:textId="77777777" w:rsidR="002B4343" w:rsidRDefault="002B4343" w:rsidP="00C0066A">
                      <w:pPr>
                        <w:pStyle w:val="Heading3"/>
                      </w:pPr>
                      <w:r>
                        <w:t xml:space="preserve"> 2018/2019</w:t>
                      </w:r>
                    </w:p>
                    <w:p w14:paraId="25B0D081" w14:textId="77777777" w:rsidR="002B4343" w:rsidRDefault="002B4343" w:rsidP="00C0066A">
                      <w:pPr>
                        <w:pStyle w:val="Heading3"/>
                      </w:pPr>
                      <w:r>
                        <w:t>Sponsors</w:t>
                      </w:r>
                    </w:p>
                  </w:txbxContent>
                </v:textbox>
                <w10:wrap type="tight" anchorx="page" anchory="page"/>
              </v:shape>
            </w:pict>
          </mc:Fallback>
        </mc:AlternateContent>
      </w:r>
      <w:r w:rsidR="000059EF">
        <w:rPr>
          <w:noProof/>
        </w:rPr>
        <w:drawing>
          <wp:anchor distT="0" distB="0" distL="118745" distR="118745" simplePos="0" relativeHeight="251658299" behindDoc="0" locked="0" layoutInCell="1" allowOverlap="1" wp14:anchorId="720B30D8" wp14:editId="26649D24">
            <wp:simplePos x="0" y="0"/>
            <wp:positionH relativeFrom="page">
              <wp:posOffset>5217795</wp:posOffset>
            </wp:positionH>
            <wp:positionV relativeFrom="page">
              <wp:posOffset>2247265</wp:posOffset>
            </wp:positionV>
            <wp:extent cx="1960245" cy="1470025"/>
            <wp:effectExtent l="152400" t="203200" r="198755" b="307975"/>
            <wp:wrapTight wrapText="bothSides">
              <wp:wrapPolygon edited="0">
                <wp:start x="1959" y="-2986"/>
                <wp:lineTo x="-1120" y="-2239"/>
                <wp:lineTo x="-1679" y="17914"/>
                <wp:lineTo x="840" y="21647"/>
                <wp:lineTo x="16233" y="25006"/>
                <wp:lineTo x="16513" y="25752"/>
                <wp:lineTo x="20431" y="25752"/>
                <wp:lineTo x="20711" y="25006"/>
                <wp:lineTo x="22950" y="22020"/>
                <wp:lineTo x="23510" y="-746"/>
                <wp:lineTo x="18472" y="-2239"/>
                <wp:lineTo x="3079" y="-2986"/>
                <wp:lineTo x="1959" y="-2986"/>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5" descr=":float pics:42-1534226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60245" cy="1470025"/>
                    </a:xfrm>
                    <a:prstGeom prst="roundRect">
                      <a:avLst>
                        <a:gd name="adj" fmla="val 16667"/>
                      </a:avLst>
                    </a:prstGeom>
                    <a:ln>
                      <a:noFill/>
                    </a:ln>
                    <a:effectLst>
                      <a:outerShdw blurRad="152400" dist="12000" dir="900000" sy="98000" kx="110000" ky="200000" algn="tl" rotWithShape="0">
                        <a:srgbClr val="000000">
                          <a:alpha val="40000"/>
                        </a:srgbClr>
                      </a:outerShdw>
                    </a:effectLst>
                    <a:scene3d>
                      <a:camera prst="orthographicFront">
                        <a:rot lat="0" lon="420000" rev="21299999"/>
                      </a:camera>
                      <a:lightRig rig="threePt" dir="t"/>
                    </a:scene3d>
                    <a:sp3d contourW="6350" prstMaterial="matte">
                      <a:bevelT w="50800" h="6350"/>
                      <a:contourClr>
                        <a:srgbClr val="969696"/>
                      </a:contourClr>
                    </a:sp3d>
                  </pic:spPr>
                </pic:pic>
              </a:graphicData>
            </a:graphic>
            <wp14:sizeRelH relativeFrom="margin">
              <wp14:pctWidth>0</wp14:pctWidth>
            </wp14:sizeRelH>
            <wp14:sizeRelV relativeFrom="margin">
              <wp14:pctHeight>0</wp14:pctHeight>
            </wp14:sizeRelV>
          </wp:anchor>
        </w:drawing>
      </w:r>
      <w:r w:rsidR="00CD70BE">
        <w:rPr>
          <w:noProof/>
        </w:rPr>
        <mc:AlternateContent>
          <mc:Choice Requires="wps">
            <w:drawing>
              <wp:anchor distT="0" distB="0" distL="114300" distR="114300" simplePos="0" relativeHeight="251658267" behindDoc="0" locked="0" layoutInCell="1" allowOverlap="1" wp14:anchorId="51C345C5" wp14:editId="4B5865B1">
                <wp:simplePos x="0" y="0"/>
                <wp:positionH relativeFrom="page">
                  <wp:posOffset>713105</wp:posOffset>
                </wp:positionH>
                <wp:positionV relativeFrom="page">
                  <wp:posOffset>1847850</wp:posOffset>
                </wp:positionV>
                <wp:extent cx="6400800" cy="425450"/>
                <wp:effectExtent l="0" t="0" r="0" b="6350"/>
                <wp:wrapTight wrapText="bothSides">
                  <wp:wrapPolygon edited="0">
                    <wp:start x="86" y="0"/>
                    <wp:lineTo x="86" y="20633"/>
                    <wp:lineTo x="21429" y="20633"/>
                    <wp:lineTo x="21429" y="0"/>
                    <wp:lineTo x="86" y="0"/>
                  </wp:wrapPolygon>
                </wp:wrapTight>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25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5ABDBD" w14:textId="77777777" w:rsidR="002B4343" w:rsidRDefault="002B4343" w:rsidP="00C0066A">
                            <w:pPr>
                              <w:pStyle w:val="Subtitle"/>
                            </w:pPr>
                            <w:r>
                              <w:t>Business Update and Strategic Plan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56.15pt;margin-top:145.5pt;width:7in;height:33.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" filled="f" stroked="f">
                <v:textbox inset=",0,,0">
                  <w:txbxContent>
                    <w:p w14:paraId="515ABDBD" w14:textId="77777777" w:rsidR="002B4343" w:rsidRDefault="002B4343" w:rsidP="00C0066A">
                      <w:pPr>
                        <w:pStyle w:val="Subtitle"/>
                      </w:pPr>
                      <w:r>
                        <w:t>Business Update and Strategic Plan</w:t>
                      </w:r>
                    </w:p>
                  </w:txbxContent>
                </v:textbox>
                <w10:wrap type="tight" anchorx="page" anchory="page"/>
              </v:shape>
            </w:pict>
          </mc:Fallback>
        </mc:AlternateContent>
      </w:r>
      <w:r w:rsidR="00CD70BE">
        <w:rPr>
          <w:noProof/>
        </w:rPr>
        <w:drawing>
          <wp:anchor distT="0" distB="0" distL="114300" distR="114300" simplePos="0" relativeHeight="251676767" behindDoc="0" locked="0" layoutInCell="1" allowOverlap="1" wp14:anchorId="194209F3" wp14:editId="1584702B">
            <wp:simplePos x="0" y="0"/>
            <wp:positionH relativeFrom="page">
              <wp:posOffset>552450</wp:posOffset>
            </wp:positionH>
            <wp:positionV relativeFrom="page">
              <wp:posOffset>711200</wp:posOffset>
            </wp:positionV>
            <wp:extent cx="1181100" cy="1181100"/>
            <wp:effectExtent l="0" t="0" r="0" b="0"/>
            <wp:wrapThrough wrapText="bothSides">
              <wp:wrapPolygon edited="0">
                <wp:start x="0" y="1394"/>
                <wp:lineTo x="465" y="13935"/>
                <wp:lineTo x="5110" y="16258"/>
                <wp:lineTo x="15794" y="17187"/>
                <wp:lineTo x="16723" y="19974"/>
                <wp:lineTo x="20439" y="19974"/>
                <wp:lineTo x="20903" y="13935"/>
                <wp:lineTo x="19974" y="5574"/>
                <wp:lineTo x="15329" y="2323"/>
                <wp:lineTo x="8361" y="1394"/>
                <wp:lineTo x="0" y="1394"/>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F_LOGO_CMYK_Final.png"/>
                    <pic:cNvPicPr/>
                  </pic:nvPicPr>
                  <pic:blipFill>
                    <a:blip r:embed="rId33">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CD70BE">
        <w:rPr>
          <w:noProof/>
        </w:rPr>
        <w:drawing>
          <wp:anchor distT="0" distB="0" distL="114300" distR="114300" simplePos="0" relativeHeight="251678815" behindDoc="0" locked="0" layoutInCell="1" allowOverlap="1" wp14:anchorId="14CFE0A4" wp14:editId="7EA739ED">
            <wp:simplePos x="0" y="0"/>
            <wp:positionH relativeFrom="page">
              <wp:posOffset>6045200</wp:posOffset>
            </wp:positionH>
            <wp:positionV relativeFrom="page">
              <wp:posOffset>711200</wp:posOffset>
            </wp:positionV>
            <wp:extent cx="1181100" cy="1181100"/>
            <wp:effectExtent l="0" t="0" r="0" b="0"/>
            <wp:wrapThrough wrapText="bothSides">
              <wp:wrapPolygon edited="0">
                <wp:start x="0" y="1394"/>
                <wp:lineTo x="465" y="13935"/>
                <wp:lineTo x="5110" y="16258"/>
                <wp:lineTo x="15794" y="17187"/>
                <wp:lineTo x="16723" y="19974"/>
                <wp:lineTo x="20439" y="19974"/>
                <wp:lineTo x="20903" y="13935"/>
                <wp:lineTo x="19974" y="5574"/>
                <wp:lineTo x="15329" y="2323"/>
                <wp:lineTo x="8361" y="1394"/>
                <wp:lineTo x="0" y="1394"/>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F_LOGO_CMYK_Final.png"/>
                    <pic:cNvPicPr/>
                  </pic:nvPicPr>
                  <pic:blipFill>
                    <a:blip r:embed="rId33">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C0066A">
        <w:rPr>
          <w:noProof/>
        </w:rPr>
        <mc:AlternateContent>
          <mc:Choice Requires="wps">
            <w:drawing>
              <wp:anchor distT="0" distB="0" distL="114300" distR="114300" simplePos="0" relativeHeight="251658266" behindDoc="0" locked="0" layoutInCell="1" allowOverlap="1" wp14:anchorId="02BFAF6D" wp14:editId="0361E474">
                <wp:simplePos x="0" y="0"/>
                <wp:positionH relativeFrom="page">
                  <wp:posOffset>682625</wp:posOffset>
                </wp:positionH>
                <wp:positionV relativeFrom="page">
                  <wp:posOffset>736600</wp:posOffset>
                </wp:positionV>
                <wp:extent cx="6400800" cy="977900"/>
                <wp:effectExtent l="0" t="0" r="0" b="12700"/>
                <wp:wrapTight wrapText="bothSides">
                  <wp:wrapPolygon edited="0">
                    <wp:start x="86" y="0"/>
                    <wp:lineTo x="86" y="21319"/>
                    <wp:lineTo x="21429" y="21319"/>
                    <wp:lineTo x="21429" y="0"/>
                    <wp:lineTo x="86" y="0"/>
                  </wp:wrapPolygon>
                </wp:wrapTight>
                <wp:docPr id="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77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2DEF23" w14:textId="5D85EB0A" w:rsidR="002B4343" w:rsidRPr="00C0066A" w:rsidRDefault="002B4343" w:rsidP="00C0066A">
                            <w:pPr>
                              <w:pStyle w:val="Title"/>
                              <w:rPr>
                                <w:sz w:val="180"/>
                              </w:rPr>
                            </w:pPr>
                            <w:r w:rsidRPr="00C0066A">
                              <w:rPr>
                                <w:sz w:val="72"/>
                              </w:rPr>
                              <w:t>The Athletic Trainer</w:t>
                            </w:r>
                            <w:r>
                              <w:rPr>
                                <w:sz w:val="72"/>
                              </w:rPr>
                              <w:t>s</w:t>
                            </w:r>
                            <w:r w:rsidRPr="00C0066A">
                              <w:rPr>
                                <w:sz w:val="72"/>
                              </w:rPr>
                              <w:t>’ Association of Florida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53.75pt;margin-top:58pt;width:7in;height:77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" filled="f" stroked="f">
                <v:textbox inset=",0,,0">
                  <w:txbxContent>
                    <w:p w14:paraId="752DEF23" w14:textId="5D85EB0A" w:rsidR="002B4343" w:rsidRPr="00C0066A" w:rsidRDefault="002B4343" w:rsidP="00C0066A">
                      <w:pPr>
                        <w:pStyle w:val="Title"/>
                        <w:rPr>
                          <w:sz w:val="180"/>
                        </w:rPr>
                      </w:pPr>
                      <w:r w:rsidRPr="00C0066A">
                        <w:rPr>
                          <w:sz w:val="72"/>
                        </w:rPr>
                        <w:t>The Athletic Trainer</w:t>
                      </w:r>
                      <w:r>
                        <w:rPr>
                          <w:sz w:val="72"/>
                        </w:rPr>
                        <w:t>s</w:t>
                      </w:r>
                      <w:r w:rsidRPr="00C0066A">
                        <w:rPr>
                          <w:sz w:val="72"/>
                        </w:rPr>
                        <w:t>’ Association of Florida</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59" behindDoc="0" locked="0" layoutInCell="1" allowOverlap="1" wp14:anchorId="7FB6FB30" wp14:editId="29CF6DCB">
                <wp:simplePos x="0" y="0"/>
                <wp:positionH relativeFrom="page">
                  <wp:posOffset>5346700</wp:posOffset>
                </wp:positionH>
                <wp:positionV relativeFrom="page">
                  <wp:posOffset>4457700</wp:posOffset>
                </wp:positionV>
                <wp:extent cx="1828800" cy="0"/>
                <wp:effectExtent l="12700" t="12700" r="25400" b="25400"/>
                <wp:wrapNone/>
                <wp:docPr id="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351pt" to="565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8" behindDoc="0" locked="0" layoutInCell="1" allowOverlap="1" wp14:anchorId="2A20D93A" wp14:editId="1EB63D5B">
                <wp:simplePos x="0" y="0"/>
                <wp:positionH relativeFrom="page">
                  <wp:posOffset>685800</wp:posOffset>
                </wp:positionH>
                <wp:positionV relativeFrom="page">
                  <wp:posOffset>2133600</wp:posOffset>
                </wp:positionV>
                <wp:extent cx="6400800" cy="0"/>
                <wp:effectExtent l="12700" t="12700" r="25400" b="2540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68pt" to="55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7" behindDoc="0" locked="0" layoutInCell="1" allowOverlap="1" wp14:anchorId="5CD4FDF7" wp14:editId="721FD7BA">
                <wp:simplePos x="0" y="0"/>
                <wp:positionH relativeFrom="page">
                  <wp:posOffset>685800</wp:posOffset>
                </wp:positionH>
                <wp:positionV relativeFrom="page">
                  <wp:posOffset>736600</wp:posOffset>
                </wp:positionV>
                <wp:extent cx="6400800" cy="0"/>
                <wp:effectExtent l="12700" t="12700" r="25400" b="25400"/>
                <wp:wrapNone/>
                <wp:docPr id="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pt" to="558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62" behindDoc="0" locked="0" layoutInCell="1" allowOverlap="1" wp14:anchorId="4AA3E318" wp14:editId="0C4BF88C">
                <wp:simplePos x="0" y="0"/>
                <wp:positionH relativeFrom="page">
                  <wp:posOffset>4537075</wp:posOffset>
                </wp:positionH>
                <wp:positionV relativeFrom="page">
                  <wp:posOffset>508000</wp:posOffset>
                </wp:positionV>
                <wp:extent cx="2552700" cy="203200"/>
                <wp:effectExtent l="0" t="0" r="0" b="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2C9146" w14:textId="77777777" w:rsidR="002B4343" w:rsidRDefault="002B4343" w:rsidP="00C0066A">
                            <w:pPr>
                              <w:pStyle w:val="Header-Right"/>
                            </w:pPr>
                            <w:r>
                              <w:t>July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357.25pt;margin-top:40pt;width:201pt;height:1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" filled="f" stroked="f">
                <v:textbox inset=",0,,0">
                  <w:txbxContent>
                    <w:p w14:paraId="5F2C9146" w14:textId="77777777" w:rsidR="002B4343" w:rsidRDefault="002B4343" w:rsidP="00C0066A">
                      <w:pPr>
                        <w:pStyle w:val="Header-Right"/>
                      </w:pPr>
                      <w:r>
                        <w:t>July 2018</w:t>
                      </w:r>
                    </w:p>
                  </w:txbxContent>
                </v:textbox>
                <w10:wrap anchorx="page" anchory="page"/>
              </v:shape>
            </w:pict>
          </mc:Fallback>
        </mc:AlternateContent>
      </w:r>
      <w:r w:rsidR="003B0277">
        <w:rPr>
          <w:noProof/>
        </w:rPr>
        <mc:AlternateContent>
          <mc:Choice Requires="wps">
            <w:drawing>
              <wp:anchor distT="0" distB="0" distL="114300" distR="114300" simplePos="0" relativeHeight="251658261" behindDoc="0" locked="0" layoutInCell="1" allowOverlap="1" wp14:anchorId="598ACAC1" wp14:editId="46565528">
                <wp:simplePos x="0" y="0"/>
                <wp:positionH relativeFrom="page">
                  <wp:posOffset>682625</wp:posOffset>
                </wp:positionH>
                <wp:positionV relativeFrom="page">
                  <wp:posOffset>508000</wp:posOffset>
                </wp:positionV>
                <wp:extent cx="3517900" cy="203200"/>
                <wp:effectExtent l="0" t="0" r="0" b="0"/>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B9AC5F" w14:textId="77777777" w:rsidR="002B4343" w:rsidRDefault="002B4343" w:rsidP="00C0066A">
                            <w:pPr>
                              <w:pStyle w:val="Header"/>
                            </w:pPr>
                            <w:r>
                              <w:t>30</w:t>
                            </w:r>
                            <w:r w:rsidRPr="00C0066A">
                              <w:rPr>
                                <w:vertAlign w:val="superscript"/>
                              </w:rPr>
                              <w:t>th</w:t>
                            </w:r>
                            <w:r>
                              <w:t xml:space="preserve"> Annual ATAF Symposium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3.75pt;margin-top:40pt;width:277pt;height:1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KFrPU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" filled="f" stroked="f">
                <v:textbox inset=",0,,0">
                  <w:txbxContent>
                    <w:p w14:paraId="3DB9AC5F" w14:textId="77777777" w:rsidR="002B4343" w:rsidRDefault="002B4343" w:rsidP="00C0066A">
                      <w:pPr>
                        <w:pStyle w:val="Header"/>
                      </w:pPr>
                      <w:r>
                        <w:t>30</w:t>
                      </w:r>
                      <w:r w:rsidRPr="00C0066A">
                        <w:rPr>
                          <w:vertAlign w:val="superscript"/>
                        </w:rPr>
                        <w:t>th</w:t>
                      </w:r>
                      <w:r>
                        <w:t xml:space="preserve"> Annual ATAF Symposium</w:t>
                      </w:r>
                    </w:p>
                  </w:txbxContent>
                </v:textbox>
                <w10:wrap anchorx="page" anchory="page"/>
              </v:shape>
            </w:pict>
          </mc:Fallback>
        </mc:AlternateContent>
      </w:r>
      <w:r w:rsidR="001E6FB7">
        <w:br w:type="page"/>
      </w:r>
      <w:r w:rsidR="007C7B0D">
        <w:rPr>
          <w:b/>
          <w:noProof/>
        </w:rPr>
        <w:lastRenderedPageBreak/>
        <mc:AlternateContent>
          <mc:Choice Requires="wpg">
            <w:drawing>
              <wp:anchor distT="0" distB="0" distL="114300" distR="114300" simplePos="0" relativeHeight="251658302" behindDoc="0" locked="0" layoutInCell="1" allowOverlap="1" wp14:anchorId="24561C3F" wp14:editId="24D6EFA1">
                <wp:simplePos x="0" y="0"/>
                <wp:positionH relativeFrom="page">
                  <wp:posOffset>322580</wp:posOffset>
                </wp:positionH>
                <wp:positionV relativeFrom="page">
                  <wp:posOffset>1463040</wp:posOffset>
                </wp:positionV>
                <wp:extent cx="4870450" cy="3017520"/>
                <wp:effectExtent l="0" t="0" r="0" b="5080"/>
                <wp:wrapThrough wrapText="bothSides">
                  <wp:wrapPolygon edited="0">
                    <wp:start x="113" y="0"/>
                    <wp:lineTo x="113" y="21455"/>
                    <wp:lineTo x="21403" y="21455"/>
                    <wp:lineTo x="21403" y="0"/>
                    <wp:lineTo x="113" y="0"/>
                  </wp:wrapPolygon>
                </wp:wrapThrough>
                <wp:docPr id="94" name="Group 94"/>
                <wp:cNvGraphicFramePr/>
                <a:graphic xmlns:a="http://schemas.openxmlformats.org/drawingml/2006/main">
                  <a:graphicData uri="http://schemas.microsoft.com/office/word/2010/wordprocessingGroup">
                    <wpg:wgp>
                      <wpg:cNvGrpSpPr/>
                      <wpg:grpSpPr>
                        <a:xfrm>
                          <a:off x="0" y="0"/>
                          <a:ext cx="4870450" cy="3017520"/>
                          <a:chOff x="0" y="0"/>
                          <a:chExt cx="4870450" cy="3017520"/>
                        </a:xfrm>
                        <a:extLst>
                          <a:ext uri="{0CCBE362-F206-4b92-989A-16890622DB6E}">
                            <ma14:wrappingTextBoxFlag xmlns:ma14="http://schemas.microsoft.com/office/mac/drawingml/2011/main" val="1"/>
                          </a:ext>
                        </a:extLst>
                      </wpg:grpSpPr>
                      <wps:wsp>
                        <wps:cNvPr id="81" name="Text Box 57"/>
                        <wps:cNvSpPr txBox="1">
                          <a:spLocks noChangeArrowheads="1"/>
                        </wps:cNvSpPr>
                        <wps:spPr bwMode="auto">
                          <a:xfrm>
                            <a:off x="0" y="0"/>
                            <a:ext cx="487045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0"/>
                            <a:ext cx="4098290" cy="178435"/>
                          </a:xfrm>
                          <a:prstGeom prst="rect">
                            <a:avLst/>
                          </a:prstGeom>
                          <a:noFill/>
                          <a:ln>
                            <a:noFill/>
                          </a:ln>
                          <a:effectLst/>
                          <a:extLst>
                            <a:ext uri="{C572A759-6A51-4108-AA02-DFA0A04FC94B}">
                              <ma14:wrappingTextBoxFlag xmlns:ma14="http://schemas.microsoft.com/office/mac/drawingml/2011/main"/>
                            </a:ext>
                          </a:extLst>
                        </wps:spPr>
                        <wps:txbx id="16">
                          <w:txbxContent>
                            <w:p w14:paraId="10E60C3C" w14:textId="2EB239FF" w:rsidR="002B4343" w:rsidRPr="000F3BB1" w:rsidRDefault="002B4343" w:rsidP="00C0066A">
                              <w:pPr>
                                <w:pStyle w:val="BodyText"/>
                                <w:rPr>
                                  <w:color w:val="auto"/>
                                </w:rPr>
                              </w:pPr>
                              <w:r w:rsidRPr="000F3BB1">
                                <w:rPr>
                                  <w:color w:val="auto"/>
                                </w:rPr>
                                <w:t xml:space="preserve">In 2018/2019 ATAF is going to approach our association’s goals in a more strategic and organized manner.  ATAF has created a strategic plan that is more specific, measurable, achievable, relevant and timely in hopes to accomplish some major short and long-term goals with more accuracy and success. </w:t>
                              </w:r>
                            </w:p>
                            <w:p w14:paraId="64700866" w14:textId="3DE5F42C" w:rsidR="002B4343" w:rsidRPr="000F3BB1" w:rsidRDefault="002B4343" w:rsidP="00C0066A">
                              <w:pPr>
                                <w:pStyle w:val="BodyText"/>
                                <w:rPr>
                                  <w:color w:val="auto"/>
                                </w:rPr>
                              </w:pPr>
                              <w:r w:rsidRPr="000F3BB1">
                                <w:rPr>
                                  <w:color w:val="auto"/>
                                </w:rPr>
                                <w:t>The following is a high level overview of our approach to 2018/2019. The official detailed ATAF Strategic Plan report will be released by Sept 1</w:t>
                              </w:r>
                              <w:r w:rsidRPr="000F3BB1">
                                <w:rPr>
                                  <w:color w:val="auto"/>
                                  <w:vertAlign w:val="superscript"/>
                                </w:rPr>
                                <w:t>st</w:t>
                              </w:r>
                              <w:r w:rsidRPr="000F3BB1">
                                <w:rPr>
                                  <w:color w:val="auto"/>
                                </w:rPr>
                                <w:t xml:space="preserve">. </w:t>
                              </w:r>
                            </w:p>
                            <w:p w14:paraId="38FF3082" w14:textId="5B9617C1" w:rsidR="002B4343" w:rsidRPr="000F3BB1" w:rsidRDefault="002B4343" w:rsidP="00DD2DC6">
                              <w:pPr>
                                <w:pStyle w:val="BodyText"/>
                                <w:spacing w:after="0" w:line="240" w:lineRule="auto"/>
                                <w:rPr>
                                  <w:b/>
                                  <w:color w:val="auto"/>
                                </w:rPr>
                              </w:pPr>
                              <w:r w:rsidRPr="000F3BB1">
                                <w:rPr>
                                  <w:b/>
                                  <w:color w:val="auto"/>
                                </w:rPr>
                                <w:t>Improved Monthly Operations – 3 Key Elements</w:t>
                              </w:r>
                            </w:p>
                            <w:p w14:paraId="30F4C3F1" w14:textId="77777777" w:rsidR="002B4343" w:rsidRPr="000F3BB1" w:rsidRDefault="002B4343" w:rsidP="001548D0">
                              <w:pPr>
                                <w:pStyle w:val="BodyText"/>
                                <w:numPr>
                                  <w:ilvl w:val="1"/>
                                  <w:numId w:val="3"/>
                                </w:numPr>
                                <w:spacing w:after="0" w:line="240" w:lineRule="auto"/>
                                <w:rPr>
                                  <w:color w:val="auto"/>
                                </w:rPr>
                              </w:pPr>
                              <w:r w:rsidRPr="000F3BB1">
                                <w:rPr>
                                  <w:color w:val="auto"/>
                                </w:rPr>
                                <w:t>Communication efforts</w:t>
                              </w:r>
                            </w:p>
                            <w:p w14:paraId="390DD0CA" w14:textId="77777777" w:rsidR="002B4343" w:rsidRPr="000F3BB1" w:rsidRDefault="002B4343" w:rsidP="001548D0">
                              <w:pPr>
                                <w:pStyle w:val="BodyText"/>
                                <w:numPr>
                                  <w:ilvl w:val="1"/>
                                  <w:numId w:val="3"/>
                                </w:numPr>
                                <w:spacing w:after="0" w:line="240" w:lineRule="auto"/>
                                <w:rPr>
                                  <w:color w:val="auto"/>
                                </w:rPr>
                              </w:pPr>
                              <w:r w:rsidRPr="000F3BB1">
                                <w:rPr>
                                  <w:color w:val="auto"/>
                                </w:rPr>
                                <w:t>Membership engagement</w:t>
                              </w:r>
                            </w:p>
                            <w:p w14:paraId="620F9FDC" w14:textId="77777777" w:rsidR="002B4343" w:rsidRPr="000F3BB1" w:rsidRDefault="002B4343" w:rsidP="001548D0">
                              <w:pPr>
                                <w:pStyle w:val="BodyText"/>
                                <w:numPr>
                                  <w:ilvl w:val="1"/>
                                  <w:numId w:val="3"/>
                                </w:numPr>
                                <w:spacing w:after="0" w:line="240" w:lineRule="auto"/>
                                <w:rPr>
                                  <w:color w:val="auto"/>
                                </w:rPr>
                              </w:pPr>
                              <w:r w:rsidRPr="000F3BB1">
                                <w:rPr>
                                  <w:color w:val="auto"/>
                                </w:rPr>
                                <w:t>Professional and community education</w:t>
                              </w:r>
                            </w:p>
                            <w:p w14:paraId="316AC4D0" w14:textId="722F8C24" w:rsidR="002B4343" w:rsidRPr="000F3BB1" w:rsidRDefault="002B4343" w:rsidP="0019120F">
                              <w:pPr>
                                <w:pStyle w:val="BodyText"/>
                                <w:spacing w:after="0" w:line="240" w:lineRule="auto"/>
                                <w:ind w:left="720"/>
                                <w:rPr>
                                  <w:color w:val="auto"/>
                                </w:rPr>
                              </w:pPr>
                              <w:r w:rsidRPr="000F3BB1">
                                <w:rPr>
                                  <w:color w:val="auto"/>
                                </w:rPr>
                                <w:t>-Detailed content within monthly communications to contain member spotlights, committee updates, legislative updates, recent E-board decisions/votes, etc.</w:t>
                              </w:r>
                            </w:p>
                            <w:p w14:paraId="753EF625" w14:textId="3072A504" w:rsidR="002B4343" w:rsidRPr="000F3BB1" w:rsidRDefault="002B4343" w:rsidP="0019120F">
                              <w:pPr>
                                <w:pStyle w:val="BodyText"/>
                                <w:spacing w:after="0" w:line="240" w:lineRule="auto"/>
                                <w:ind w:left="720"/>
                                <w:rPr>
                                  <w:color w:val="auto"/>
                                </w:rPr>
                              </w:pPr>
                              <w:r w:rsidRPr="000F3BB1">
                                <w:rPr>
                                  <w:color w:val="auto"/>
                                </w:rPr>
                                <w:t>- Quarterly ATAF Business Update webinars for all members with ATAF President and leadership – ending with open floor for Q&amp;A.</w:t>
                              </w:r>
                            </w:p>
                            <w:p w14:paraId="5F3B5235" w14:textId="7C322F89" w:rsidR="002B4343" w:rsidRPr="000F3BB1" w:rsidRDefault="002B4343" w:rsidP="0019120F">
                              <w:pPr>
                                <w:pStyle w:val="BodyText"/>
                                <w:spacing w:after="0" w:line="240" w:lineRule="auto"/>
                                <w:ind w:left="720"/>
                                <w:rPr>
                                  <w:color w:val="auto"/>
                                </w:rPr>
                              </w:pPr>
                              <w:r w:rsidRPr="000F3BB1">
                                <w:rPr>
                                  <w:color w:val="auto"/>
                                </w:rPr>
                                <w:t>-Marketing efforts focused toward education of external stakeholders: school boards, employers, parents, other associations, etc.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77165"/>
                            <a:ext cx="4098290" cy="17907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54965"/>
                            <a:ext cx="4098290" cy="17843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532130"/>
                            <a:ext cx="4217670" cy="17843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709295"/>
                            <a:ext cx="4687570" cy="29337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1001395"/>
                            <a:ext cx="4687570" cy="178435"/>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1178560"/>
                            <a:ext cx="4123055" cy="178435"/>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1355725"/>
                            <a:ext cx="4123055" cy="293370"/>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1647825"/>
                            <a:ext cx="4123055" cy="166370"/>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1812925"/>
                            <a:ext cx="4687570" cy="162560"/>
                          </a:xfrm>
                          <a:prstGeom prst="rect">
                            <a:avLst/>
                          </a:prstGeom>
                          <a:noFill/>
                          <a:ln>
                            <a:noFill/>
                          </a:ln>
                          <a:effectLst/>
                          <a:extLst>
                            <a:ext uri="{C572A759-6A51-4108-AA02-DFA0A04FC94B}">
                              <ma14:wrappingTextBoxFlag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1974215"/>
                            <a:ext cx="4687570" cy="161925"/>
                          </a:xfrm>
                          <a:prstGeom prst="rect">
                            <a:avLst/>
                          </a:prstGeom>
                          <a:noFill/>
                          <a:ln>
                            <a:noFill/>
                          </a:ln>
                          <a:effectLst/>
                          <a:extLst>
                            <a:ext uri="{C572A759-6A51-4108-AA02-DFA0A04FC94B}">
                              <ma14:wrappingTextBoxFlag xmlns:ma14="http://schemas.microsoft.com/office/mac/drawingml/2011/main"/>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2134870"/>
                            <a:ext cx="4687570" cy="162560"/>
                          </a:xfrm>
                          <a:prstGeom prst="rect">
                            <a:avLst/>
                          </a:prstGeom>
                          <a:noFill/>
                          <a:ln>
                            <a:noFill/>
                          </a:ln>
                          <a:effectLst/>
                          <a:extLst>
                            <a:ext uri="{C572A759-6A51-4108-AA02-DFA0A04FC94B}">
                              <ma14:wrappingTextBoxFlag xmlns:ma14="http://schemas.microsoft.com/office/mac/drawingml/2011/main"/>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40" y="2296160"/>
                            <a:ext cx="4687570" cy="485140"/>
                          </a:xfrm>
                          <a:prstGeom prst="rect">
                            <a:avLst/>
                          </a:prstGeom>
                          <a:noFill/>
                          <a:ln>
                            <a:noFill/>
                          </a:ln>
                          <a:effectLst/>
                          <a:extLst>
                            <a:ext uri="{C572A759-6A51-4108-AA02-DFA0A04FC94B}">
                              <ma14:wrappingTextBoxFlag xmlns:ma14="http://schemas.microsoft.com/office/mac/drawingml/2011/main"/>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2780030"/>
                            <a:ext cx="4687570" cy="162560"/>
                          </a:xfrm>
                          <a:prstGeom prst="rect">
                            <a:avLst/>
                          </a:prstGeom>
                          <a:noFill/>
                          <a:ln>
                            <a:noFill/>
                          </a:ln>
                          <a:effectLst/>
                          <a:extLst>
                            <a:ext uri="{C572A759-6A51-4108-AA02-DFA0A04FC94B}">
                              <ma14:wrappingTextBoxFlag xmlns:ma14="http://schemas.microsoft.com/office/mac/drawingml/2011/main"/>
                            </a:ext>
                          </a:extLst>
                        </wps:spPr>
                        <wps:linkedTxbx id="1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 o:spid="_x0000_s1041" style="position:absolute;margin-left:25.4pt;margin-top:115.2pt;width:383.5pt;height:237.6pt;z-index:251658302;mso-position-horizontal-relative:page;mso-position-vertical-relative:page" coordsize="4870450,3017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" mv:complextextbox="1">
                <v:shape id="Text Box 57" o:spid="_x0000_s1042" type="#_x0000_t202" style="position:absolute;width:4870450;height:301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qJrxAAA&#10;ANsAAAAPAAAAZHJzL2Rvd25yZXYueG1sRI9Pi8IwFMTvgt8hPMGbpu5BpWuUIhRWUPDPsue3zbMt&#10;Ni9tE7W7n94IgsdhZn7DLFadqcSNWldaVjAZRyCIM6tLzhV8n9LRHITzyBory6Tgjxyslv3eAmNt&#10;73yg29HnIkDYxaig8L6OpXRZQQbd2NbEwTvb1qAPss2lbvEe4KaSH1E0lQZLDgsF1rQuKLscr0bB&#10;bv/b/G8iZ6rEp+ks2Tfb80+j1HDQJZ8gPHX+HX61v7SC+QSeX8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Kia8QAAADbAAAADwAAAAAAAAAAAAAAAACXAgAAZHJzL2Rv&#10;d25yZXYueG1sUEsFBgAAAAAEAAQA9QAAAIgDAAAAAA==&#10;" mv:complextextbox="1" filled="f" stroked="f">
                  <v:textbox inset=",0,,0"/>
                </v:shape>
                <v:shape id="Text Box 12" o:spid="_x0000_s1043" type="#_x0000_t202" style="position:absolute;left:91440;width:409829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6" inset="0,0,0,0">
                    <w:txbxContent>
                      <w:p w14:paraId="10E60C3C" w14:textId="2EB239FF" w:rsidR="002B4343" w:rsidRPr="000F3BB1" w:rsidRDefault="002B4343" w:rsidP="00C0066A">
                        <w:pPr>
                          <w:pStyle w:val="BodyText"/>
                          <w:rPr>
                            <w:color w:val="auto"/>
                          </w:rPr>
                        </w:pPr>
                        <w:r w:rsidRPr="000F3BB1">
                          <w:rPr>
                            <w:color w:val="auto"/>
                          </w:rPr>
                          <w:t xml:space="preserve">In 2018/2019 ATAF is going to approach our association’s goals in a more strategic and organized manner.  ATAF has created a strategic plan that is more specific, measurable, achievable, relevant and timely in hopes to accomplish some major short and long-term goals with more accuracy and success. </w:t>
                        </w:r>
                      </w:p>
                      <w:p w14:paraId="64700866" w14:textId="3DE5F42C" w:rsidR="002B4343" w:rsidRPr="000F3BB1" w:rsidRDefault="002B4343" w:rsidP="00C0066A">
                        <w:pPr>
                          <w:pStyle w:val="BodyText"/>
                          <w:rPr>
                            <w:color w:val="auto"/>
                          </w:rPr>
                        </w:pPr>
                        <w:r w:rsidRPr="000F3BB1">
                          <w:rPr>
                            <w:color w:val="auto"/>
                          </w:rPr>
                          <w:t>The following is a high level overview of our approach to 2018/2019. The official detailed ATAF Strategic Plan report will be released by Sept 1</w:t>
                        </w:r>
                        <w:r w:rsidRPr="000F3BB1">
                          <w:rPr>
                            <w:color w:val="auto"/>
                            <w:vertAlign w:val="superscript"/>
                          </w:rPr>
                          <w:t>st</w:t>
                        </w:r>
                        <w:r w:rsidRPr="000F3BB1">
                          <w:rPr>
                            <w:color w:val="auto"/>
                          </w:rPr>
                          <w:t xml:space="preserve">. </w:t>
                        </w:r>
                      </w:p>
                      <w:p w14:paraId="38FF3082" w14:textId="5B9617C1" w:rsidR="002B4343" w:rsidRPr="000F3BB1" w:rsidRDefault="002B4343" w:rsidP="00DD2DC6">
                        <w:pPr>
                          <w:pStyle w:val="BodyText"/>
                          <w:spacing w:after="0" w:line="240" w:lineRule="auto"/>
                          <w:rPr>
                            <w:b/>
                            <w:color w:val="auto"/>
                          </w:rPr>
                        </w:pPr>
                        <w:r w:rsidRPr="000F3BB1">
                          <w:rPr>
                            <w:b/>
                            <w:color w:val="auto"/>
                          </w:rPr>
                          <w:t>Improved Monthly Operations – 3 Key Elements</w:t>
                        </w:r>
                      </w:p>
                      <w:p w14:paraId="30F4C3F1" w14:textId="77777777" w:rsidR="002B4343" w:rsidRPr="000F3BB1" w:rsidRDefault="002B4343" w:rsidP="001548D0">
                        <w:pPr>
                          <w:pStyle w:val="BodyText"/>
                          <w:numPr>
                            <w:ilvl w:val="1"/>
                            <w:numId w:val="3"/>
                          </w:numPr>
                          <w:spacing w:after="0" w:line="240" w:lineRule="auto"/>
                          <w:rPr>
                            <w:color w:val="auto"/>
                          </w:rPr>
                        </w:pPr>
                        <w:r w:rsidRPr="000F3BB1">
                          <w:rPr>
                            <w:color w:val="auto"/>
                          </w:rPr>
                          <w:t>Communication efforts</w:t>
                        </w:r>
                      </w:p>
                      <w:p w14:paraId="390DD0CA" w14:textId="77777777" w:rsidR="002B4343" w:rsidRPr="000F3BB1" w:rsidRDefault="002B4343" w:rsidP="001548D0">
                        <w:pPr>
                          <w:pStyle w:val="BodyText"/>
                          <w:numPr>
                            <w:ilvl w:val="1"/>
                            <w:numId w:val="3"/>
                          </w:numPr>
                          <w:spacing w:after="0" w:line="240" w:lineRule="auto"/>
                          <w:rPr>
                            <w:color w:val="auto"/>
                          </w:rPr>
                        </w:pPr>
                        <w:r w:rsidRPr="000F3BB1">
                          <w:rPr>
                            <w:color w:val="auto"/>
                          </w:rPr>
                          <w:t>Membership engagement</w:t>
                        </w:r>
                      </w:p>
                      <w:p w14:paraId="620F9FDC" w14:textId="77777777" w:rsidR="002B4343" w:rsidRPr="000F3BB1" w:rsidRDefault="002B4343" w:rsidP="001548D0">
                        <w:pPr>
                          <w:pStyle w:val="BodyText"/>
                          <w:numPr>
                            <w:ilvl w:val="1"/>
                            <w:numId w:val="3"/>
                          </w:numPr>
                          <w:spacing w:after="0" w:line="240" w:lineRule="auto"/>
                          <w:rPr>
                            <w:color w:val="auto"/>
                          </w:rPr>
                        </w:pPr>
                        <w:r w:rsidRPr="000F3BB1">
                          <w:rPr>
                            <w:color w:val="auto"/>
                          </w:rPr>
                          <w:t>Professional and community education</w:t>
                        </w:r>
                      </w:p>
                      <w:p w14:paraId="316AC4D0" w14:textId="722F8C24" w:rsidR="002B4343" w:rsidRPr="000F3BB1" w:rsidRDefault="002B4343" w:rsidP="0019120F">
                        <w:pPr>
                          <w:pStyle w:val="BodyText"/>
                          <w:spacing w:after="0" w:line="240" w:lineRule="auto"/>
                          <w:ind w:left="720"/>
                          <w:rPr>
                            <w:color w:val="auto"/>
                          </w:rPr>
                        </w:pPr>
                        <w:r w:rsidRPr="000F3BB1">
                          <w:rPr>
                            <w:color w:val="auto"/>
                          </w:rPr>
                          <w:t>-Detailed content within monthly communications to contain member spotlights, committee updates, legislative updates, recent E-board decisions/votes, etc.</w:t>
                        </w:r>
                      </w:p>
                      <w:p w14:paraId="753EF625" w14:textId="3072A504" w:rsidR="002B4343" w:rsidRPr="000F3BB1" w:rsidRDefault="002B4343" w:rsidP="0019120F">
                        <w:pPr>
                          <w:pStyle w:val="BodyText"/>
                          <w:spacing w:after="0" w:line="240" w:lineRule="auto"/>
                          <w:ind w:left="720"/>
                          <w:rPr>
                            <w:color w:val="auto"/>
                          </w:rPr>
                        </w:pPr>
                        <w:r w:rsidRPr="000F3BB1">
                          <w:rPr>
                            <w:color w:val="auto"/>
                          </w:rPr>
                          <w:t>- Quarterly ATAF Business Update webinars for all members with ATAF President and leadership – ending with open floor for Q&amp;A.</w:t>
                        </w:r>
                      </w:p>
                      <w:p w14:paraId="5F3B5235" w14:textId="7C322F89" w:rsidR="002B4343" w:rsidRPr="000F3BB1" w:rsidRDefault="002B4343" w:rsidP="0019120F">
                        <w:pPr>
                          <w:pStyle w:val="BodyText"/>
                          <w:spacing w:after="0" w:line="240" w:lineRule="auto"/>
                          <w:ind w:left="720"/>
                          <w:rPr>
                            <w:color w:val="auto"/>
                          </w:rPr>
                        </w:pPr>
                        <w:r w:rsidRPr="000F3BB1">
                          <w:rPr>
                            <w:color w:val="auto"/>
                          </w:rPr>
                          <w:t>-Marketing efforts focused toward education of external stakeholders: school boards, employers, parents, other associations, etc.</w:t>
                        </w:r>
                      </w:p>
                    </w:txbxContent>
                  </v:textbox>
                </v:shape>
                <v:shape id="Text Box 16" o:spid="_x0000_s1044" type="#_x0000_t202" style="position:absolute;left:91440;top:177165;width:4098290;height:17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23" inset="0,0,0,0">
                    <w:txbxContent/>
                  </v:textbox>
                </v:shape>
                <v:shape id="Text Box 23" o:spid="_x0000_s1045" type="#_x0000_t202" style="position:absolute;left:91440;top:354965;width:409829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66" inset="0,0,0,0">
                    <w:txbxContent/>
                  </v:textbox>
                </v:shape>
                <v:shape id="Text Box 66" o:spid="_x0000_s1046" type="#_x0000_t202" style="position:absolute;left:91440;top:532130;width:421767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73" inset="0,0,0,0">
                    <w:txbxContent/>
                  </v:textbox>
                </v:shape>
                <v:shape id="Text Box 73" o:spid="_x0000_s1047" type="#_x0000_t202" style="position:absolute;left:91440;top:709295;width:468757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5" inset="0,0,0,0">
                    <w:txbxContent/>
                  </v:textbox>
                </v:shape>
                <v:shape id="Text Box 75" o:spid="_x0000_s1048" type="#_x0000_t202" style="position:absolute;left:91440;top:1001395;width:468757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49" type="#_x0000_t202" style="position:absolute;left:91440;top:1178560;width:412305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50" type="#_x0000_t202" style="position:absolute;left:91440;top:1355725;width:4123055;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51" type="#_x0000_t202" style="position:absolute;left:91440;top:1647825;width:4123055;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52" type="#_x0000_t202" style="position:absolute;left:91440;top:1812925;width:4687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_x0000_s1053" inset="0,0,0,0">
                    <w:txbxContent/>
                  </v:textbox>
                </v:shape>
                <v:shape id="_x0000_s1053" type="#_x0000_t202" style="position:absolute;left:91440;top:1974215;width:46875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_x0000_s1054" inset="0,0,0,0">
                    <w:txbxContent/>
                  </v:textbox>
                </v:shape>
                <v:shape id="_x0000_s1054" type="#_x0000_t202" style="position:absolute;left:91440;top:2134870;width:4687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_x0000_s1055" inset="0,0,0,0">
                    <w:txbxContent/>
                  </v:textbox>
                </v:shape>
                <v:shape id="_x0000_s1055" type="#_x0000_t202" style="position:absolute;left:91440;top:2296160;width:4687570;height:485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_x0000_s1056" inset="0,0,0,0">
                    <w:txbxContent/>
                  </v:textbox>
                </v:shape>
                <v:shape id="_x0000_s1056" type="#_x0000_t202" style="position:absolute;left:91440;top:2780030;width:4687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v:textbox>
                </v:shape>
                <w10:wrap type="through" anchorx="page" anchory="page"/>
              </v:group>
            </w:pict>
          </mc:Fallback>
        </mc:AlternateContent>
      </w:r>
      <w:r w:rsidR="00A9684C" w:rsidRPr="001D362A">
        <w:rPr>
          <w:b/>
          <w:noProof/>
        </w:rPr>
        <mc:AlternateContent>
          <mc:Choice Requires="wps">
            <w:drawing>
              <wp:anchor distT="0" distB="0" distL="114300" distR="114300" simplePos="0" relativeHeight="251658301" behindDoc="0" locked="0" layoutInCell="1" allowOverlap="1" wp14:anchorId="35EED7C1" wp14:editId="000D4FF6">
                <wp:simplePos x="0" y="0"/>
                <wp:positionH relativeFrom="page">
                  <wp:posOffset>378460</wp:posOffset>
                </wp:positionH>
                <wp:positionV relativeFrom="page">
                  <wp:posOffset>833120</wp:posOffset>
                </wp:positionV>
                <wp:extent cx="4646930" cy="293370"/>
                <wp:effectExtent l="0" t="0" r="0" b="11430"/>
                <wp:wrapTight wrapText="bothSides">
                  <wp:wrapPolygon edited="0">
                    <wp:start x="118" y="0"/>
                    <wp:lineTo x="118" y="20571"/>
                    <wp:lineTo x="21370" y="20571"/>
                    <wp:lineTo x="21370" y="0"/>
                    <wp:lineTo x="118" y="0"/>
                  </wp:wrapPolygon>
                </wp:wrapTight>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6C54E6" w14:textId="1559EDC7" w:rsidR="002B4343" w:rsidRPr="001D362A" w:rsidRDefault="002B4343" w:rsidP="00C0066A">
                            <w:pPr>
                              <w:pStyle w:val="Heading2"/>
                              <w:rPr>
                                <w:b/>
                                <w:sz w:val="44"/>
                              </w:rPr>
                            </w:pPr>
                            <w:r w:rsidRPr="001D362A">
                              <w:rPr>
                                <w:b/>
                                <w:sz w:val="44"/>
                              </w:rPr>
                              <w:t>STRATEGIC PLAN OVERVIEW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margin-left:29.8pt;margin-top:65.6pt;width:365.9pt;height:23.1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" filled="f" stroked="f">
                <v:textbox inset=",0,,0">
                  <w:txbxContent>
                    <w:p w14:paraId="426C54E6" w14:textId="1559EDC7" w:rsidR="002B4343" w:rsidRPr="001D362A" w:rsidRDefault="002B4343" w:rsidP="00C0066A">
                      <w:pPr>
                        <w:pStyle w:val="Heading2"/>
                        <w:rPr>
                          <w:b/>
                          <w:sz w:val="44"/>
                        </w:rPr>
                      </w:pPr>
                      <w:r w:rsidRPr="001D362A">
                        <w:rPr>
                          <w:b/>
                          <w:sz w:val="44"/>
                        </w:rPr>
                        <w:t>STRATEGIC PLAN OVERVIEW</w:t>
                      </w:r>
                    </w:p>
                  </w:txbxContent>
                </v:textbox>
                <w10:wrap type="tight" anchorx="page" anchory="page"/>
              </v:shape>
            </w:pict>
          </mc:Fallback>
        </mc:AlternateContent>
      </w:r>
      <w:r w:rsidR="00613C16">
        <w:rPr>
          <w:noProof/>
        </w:rPr>
        <w:drawing>
          <wp:anchor distT="0" distB="0" distL="118745" distR="118745" simplePos="0" relativeHeight="251658307" behindDoc="0" locked="0" layoutInCell="1" allowOverlap="1" wp14:anchorId="42AFC462" wp14:editId="19C138C2">
            <wp:simplePos x="0" y="0"/>
            <wp:positionH relativeFrom="page">
              <wp:posOffset>4884420</wp:posOffset>
            </wp:positionH>
            <wp:positionV relativeFrom="page">
              <wp:posOffset>612775</wp:posOffset>
            </wp:positionV>
            <wp:extent cx="2286000" cy="1714500"/>
            <wp:effectExtent l="254000" t="330200" r="228600" b="901700"/>
            <wp:wrapTight wrapText="bothSides">
              <wp:wrapPolygon edited="0">
                <wp:start x="-496" y="-911"/>
                <wp:lineTo x="-1780" y="168"/>
                <wp:lineTo x="-866" y="5141"/>
                <wp:lineTo x="-1798" y="5446"/>
                <wp:lineTo x="-884" y="10418"/>
                <wp:lineTo x="-1817" y="10723"/>
                <wp:lineTo x="-902" y="15696"/>
                <wp:lineTo x="-1835" y="16001"/>
                <wp:lineTo x="-920" y="20973"/>
                <wp:lineTo x="12115" y="21984"/>
                <wp:lineTo x="12563" y="27109"/>
                <wp:lineTo x="1141" y="30843"/>
                <wp:lineTo x="2113" y="36126"/>
                <wp:lineTo x="24723" y="28736"/>
                <wp:lineTo x="22138" y="18708"/>
                <wp:lineTo x="22083" y="934"/>
                <wp:lineTo x="18947" y="-1335"/>
                <wp:lineTo x="17549" y="-878"/>
                <wp:lineTo x="16634" y="-5851"/>
                <wp:lineTo x="903" y="-1368"/>
                <wp:lineTo x="-496" y="-911"/>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7" descr=":float pics:42-17173317.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826444">
                      <a:off x="0" y="0"/>
                      <a:ext cx="2286000" cy="171450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14:sizeRelV relativeFrom="margin">
              <wp14:pctHeight>0</wp14:pctHeight>
            </wp14:sizeRelV>
          </wp:anchor>
        </w:drawing>
      </w:r>
    </w:p>
    <w:p w14:paraId="44B681D3" w14:textId="624EA349" w:rsidR="00C0066A" w:rsidRDefault="000F3BB1">
      <w:pPr>
        <w:sectPr w:rsidR="00C0066A">
          <w:headerReference w:type="default" r:id="rId35"/>
          <w:footerReference w:type="default" r:id="rId36"/>
          <w:headerReference w:type="first" r:id="rId37"/>
          <w:footerReference w:type="first" r:id="rId38"/>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99295" behindDoc="0" locked="0" layoutInCell="1" allowOverlap="1" wp14:anchorId="26AE7ECF" wp14:editId="24AB1A49">
                <wp:simplePos x="0" y="0"/>
                <wp:positionH relativeFrom="page">
                  <wp:posOffset>1280160</wp:posOffset>
                </wp:positionH>
                <wp:positionV relativeFrom="page">
                  <wp:posOffset>7680960</wp:posOffset>
                </wp:positionV>
                <wp:extent cx="2324100" cy="308610"/>
                <wp:effectExtent l="25400" t="25400" r="139700" b="123190"/>
                <wp:wrapThrough wrapText="bothSides">
                  <wp:wrapPolygon edited="0">
                    <wp:start x="-236" y="-1778"/>
                    <wp:lineTo x="-236" y="24889"/>
                    <wp:lineTo x="0" y="28444"/>
                    <wp:lineTo x="22190" y="28444"/>
                    <wp:lineTo x="22662" y="1778"/>
                    <wp:lineTo x="22662" y="-1778"/>
                    <wp:lineTo x="-236" y="-1778"/>
                  </wp:wrapPolygon>
                </wp:wrapThrough>
                <wp:docPr id="150" name="Text Box 150"/>
                <wp:cNvGraphicFramePr/>
                <a:graphic xmlns:a="http://schemas.openxmlformats.org/drawingml/2006/main">
                  <a:graphicData uri="http://schemas.microsoft.com/office/word/2010/wordprocessingShape">
                    <wps:wsp>
                      <wps:cNvSpPr txBox="1"/>
                      <wps:spPr>
                        <a:xfrm>
                          <a:off x="0" y="0"/>
                          <a:ext cx="2324100" cy="308610"/>
                        </a:xfrm>
                        <a:prstGeom prst="rect">
                          <a:avLst/>
                        </a:prstGeom>
                        <a:solidFill>
                          <a:schemeClr val="bg2"/>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2FA3D361" w14:textId="21D3B16E" w:rsidR="002B4343" w:rsidRPr="00182163" w:rsidRDefault="002B4343" w:rsidP="00182163">
                            <w:pPr>
                              <w:jc w:val="center"/>
                              <w:rPr>
                                <w:b/>
                                <w:color w:val="FFFFFF"/>
                              </w:rPr>
                            </w:pPr>
                            <w:r w:rsidRPr="00182163">
                              <w:rPr>
                                <w:b/>
                                <w:color w:val="FFFFFF"/>
                              </w:rPr>
                              <w:t>ATAF 2019: July 12-14</w:t>
                            </w:r>
                            <w:r w:rsidRPr="00182163">
                              <w:rPr>
                                <w:b/>
                                <w:color w:val="FFFFFF"/>
                                <w:vertAlign w:val="superscript"/>
                              </w:rPr>
                              <w:t>th</w:t>
                            </w:r>
                            <w:r w:rsidRPr="00182163">
                              <w:rPr>
                                <w:b/>
                                <w:color w:val="FFFFFF"/>
                              </w:rPr>
                              <w:t>, 2019</w:t>
                            </w:r>
                          </w:p>
                          <w:p w14:paraId="0E40979E" w14:textId="655B631E" w:rsidR="002B4343" w:rsidRPr="00182163" w:rsidRDefault="002B4343">
                            <w:pPr>
                              <w:rPr>
                                <w:color w:val="FFFFFF"/>
                              </w:rPr>
                            </w:pPr>
                            <w:r w:rsidRPr="00182163">
                              <w:rPr>
                                <w:color w:val="FFFFFF"/>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58" type="#_x0000_t202" style="position:absolute;margin-left:100.8pt;margin-top:604.8pt;width:183pt;height:24.3pt;z-index:251699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" mv:complextextbox="1" fillcolor="#3472ba [3214]" strokecolor="#7eb606 [3204]" strokeweight="2pt">
                <v:shadow on="t" opacity="26214f" mv:blur="50800f" origin="-.5,-.5" offset="26941emu,26941emu"/>
                <v:textbox>
                  <w:txbxContent>
                    <w:p w14:paraId="2FA3D361" w14:textId="21D3B16E" w:rsidR="002B4343" w:rsidRPr="00182163" w:rsidRDefault="002B4343" w:rsidP="00182163">
                      <w:pPr>
                        <w:jc w:val="center"/>
                        <w:rPr>
                          <w:b/>
                          <w:color w:val="FFFFFF"/>
                        </w:rPr>
                      </w:pPr>
                      <w:r w:rsidRPr="00182163">
                        <w:rPr>
                          <w:b/>
                          <w:color w:val="FFFFFF"/>
                        </w:rPr>
                        <w:t>ATAF 2019: July 12-14</w:t>
                      </w:r>
                      <w:r w:rsidRPr="00182163">
                        <w:rPr>
                          <w:b/>
                          <w:color w:val="FFFFFF"/>
                          <w:vertAlign w:val="superscript"/>
                        </w:rPr>
                        <w:t>th</w:t>
                      </w:r>
                      <w:r w:rsidRPr="00182163">
                        <w:rPr>
                          <w:b/>
                          <w:color w:val="FFFFFF"/>
                        </w:rPr>
                        <w:t>, 2019</w:t>
                      </w:r>
                    </w:p>
                    <w:p w14:paraId="0E40979E" w14:textId="655B631E" w:rsidR="002B4343" w:rsidRPr="00182163" w:rsidRDefault="002B4343">
                      <w:pPr>
                        <w:rPr>
                          <w:color w:val="FFFFFF"/>
                        </w:rPr>
                      </w:pPr>
                      <w:r w:rsidRPr="00182163">
                        <w:rPr>
                          <w:color w:val="FFFFFF"/>
                        </w:rPr>
                        <w:t>July</w:t>
                      </w:r>
                    </w:p>
                  </w:txbxContent>
                </v:textbox>
                <w10:wrap type="through" anchorx="page" anchory="page"/>
              </v:shape>
            </w:pict>
          </mc:Fallback>
        </mc:AlternateContent>
      </w:r>
      <w:r>
        <w:rPr>
          <w:noProof/>
        </w:rPr>
        <mc:AlternateContent>
          <mc:Choice Requires="wps">
            <w:drawing>
              <wp:anchor distT="0" distB="0" distL="114300" distR="114300" simplePos="0" relativeHeight="251681887" behindDoc="0" locked="0" layoutInCell="1" allowOverlap="1" wp14:anchorId="2180833C" wp14:editId="531C1F4E">
                <wp:simplePos x="0" y="0"/>
                <wp:positionH relativeFrom="page">
                  <wp:posOffset>365760</wp:posOffset>
                </wp:positionH>
                <wp:positionV relativeFrom="page">
                  <wp:posOffset>4480560</wp:posOffset>
                </wp:positionV>
                <wp:extent cx="6947535" cy="3225165"/>
                <wp:effectExtent l="0" t="0" r="0" b="635"/>
                <wp:wrapThrough wrapText="bothSides">
                  <wp:wrapPolygon edited="0">
                    <wp:start x="79" y="0"/>
                    <wp:lineTo x="79" y="21434"/>
                    <wp:lineTo x="21401" y="21434"/>
                    <wp:lineTo x="21401" y="0"/>
                    <wp:lineTo x="79" y="0"/>
                  </wp:wrapPolygon>
                </wp:wrapThrough>
                <wp:docPr id="134" name="Text Box 134"/>
                <wp:cNvGraphicFramePr/>
                <a:graphic xmlns:a="http://schemas.openxmlformats.org/drawingml/2006/main">
                  <a:graphicData uri="http://schemas.microsoft.com/office/word/2010/wordprocessingShape">
                    <wps:wsp>
                      <wps:cNvSpPr txBox="1"/>
                      <wps:spPr>
                        <a:xfrm>
                          <a:off x="0" y="0"/>
                          <a:ext cx="6947535" cy="32251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6EB97D" w14:textId="7C30D2D9" w:rsidR="002B4343" w:rsidRPr="00E4064D" w:rsidRDefault="002B4343" w:rsidP="00183BDA">
                            <w:pPr>
                              <w:spacing w:after="0"/>
                              <w:rPr>
                                <w:b/>
                                <w:sz w:val="22"/>
                              </w:rPr>
                            </w:pPr>
                            <w:r w:rsidRPr="00E4064D">
                              <w:rPr>
                                <w:b/>
                                <w:sz w:val="22"/>
                              </w:rPr>
                              <w:t>SMART Goals</w:t>
                            </w:r>
                            <w:r>
                              <w:rPr>
                                <w:b/>
                                <w:sz w:val="22"/>
                              </w:rPr>
                              <w:t xml:space="preserve">: </w:t>
                            </w:r>
                            <w:r w:rsidRPr="00E4064D">
                              <w:rPr>
                                <w:b/>
                                <w:sz w:val="22"/>
                              </w:rPr>
                              <w:t>6-12 month timeframe (Specific, Measurable, Achievable, Relevant, and Timely)</w:t>
                            </w:r>
                          </w:p>
                          <w:p w14:paraId="2F2B216C" w14:textId="1718D1DD" w:rsidR="002B4343" w:rsidRPr="00C305A7" w:rsidRDefault="002B4343" w:rsidP="00183BDA">
                            <w:pPr>
                              <w:pStyle w:val="ListParagraph"/>
                              <w:numPr>
                                <w:ilvl w:val="0"/>
                                <w:numId w:val="5"/>
                              </w:numPr>
                              <w:spacing w:after="0"/>
                              <w:rPr>
                                <w:sz w:val="22"/>
                              </w:rPr>
                            </w:pPr>
                            <w:r>
                              <w:rPr>
                                <w:sz w:val="22"/>
                              </w:rPr>
                              <w:t>To i</w:t>
                            </w:r>
                            <w:r w:rsidRPr="00C305A7">
                              <w:rPr>
                                <w:sz w:val="22"/>
                              </w:rPr>
                              <w:t>ncrease the number of Safe Sports Schools</w:t>
                            </w:r>
                            <w:r>
                              <w:rPr>
                                <w:sz w:val="22"/>
                              </w:rPr>
                              <w:t xml:space="preserve"> over the next year. </w:t>
                            </w:r>
                          </w:p>
                          <w:p w14:paraId="164077C0" w14:textId="2C9CD5BB" w:rsidR="002B4343" w:rsidRPr="00C305A7" w:rsidRDefault="002B4343" w:rsidP="00183BDA">
                            <w:pPr>
                              <w:pStyle w:val="ListParagraph"/>
                              <w:numPr>
                                <w:ilvl w:val="0"/>
                                <w:numId w:val="5"/>
                              </w:numPr>
                              <w:spacing w:after="0"/>
                              <w:rPr>
                                <w:sz w:val="22"/>
                              </w:rPr>
                            </w:pPr>
                            <w:r w:rsidRPr="00C305A7">
                              <w:rPr>
                                <w:sz w:val="22"/>
                              </w:rPr>
                              <w:t>Increase the number of Licensed ATs with NPI numbers</w:t>
                            </w:r>
                          </w:p>
                          <w:p w14:paraId="0C44206E" w14:textId="0D2A81E2" w:rsidR="002B4343" w:rsidRPr="00C305A7" w:rsidRDefault="002B4343" w:rsidP="00183BDA">
                            <w:pPr>
                              <w:pStyle w:val="ListParagraph"/>
                              <w:numPr>
                                <w:ilvl w:val="0"/>
                                <w:numId w:val="5"/>
                              </w:numPr>
                              <w:spacing w:after="0"/>
                              <w:rPr>
                                <w:sz w:val="22"/>
                              </w:rPr>
                            </w:pPr>
                            <w:r w:rsidRPr="00C305A7">
                              <w:rPr>
                                <w:sz w:val="22"/>
                              </w:rPr>
                              <w:t xml:space="preserve">Update ATAF By-Laws and constitution </w:t>
                            </w:r>
                            <w:r>
                              <w:rPr>
                                <w:sz w:val="22"/>
                              </w:rPr>
                              <w:t xml:space="preserve">by early 2019 to reflect the growth of our association. </w:t>
                            </w:r>
                          </w:p>
                          <w:p w14:paraId="4DD44F00" w14:textId="42AAE32F" w:rsidR="002B4343" w:rsidRPr="00C305A7" w:rsidRDefault="002B4343" w:rsidP="00183BDA">
                            <w:pPr>
                              <w:pStyle w:val="ListParagraph"/>
                              <w:numPr>
                                <w:ilvl w:val="0"/>
                                <w:numId w:val="5"/>
                              </w:numPr>
                              <w:spacing w:after="0"/>
                              <w:rPr>
                                <w:sz w:val="22"/>
                              </w:rPr>
                            </w:pPr>
                            <w:r w:rsidRPr="00C305A7">
                              <w:rPr>
                                <w:sz w:val="22"/>
                              </w:rPr>
                              <w:t>Implement Third Party Reimbursement Initiative including obtaining reimbursement for WC patients serviced by ATs</w:t>
                            </w:r>
                            <w:r>
                              <w:rPr>
                                <w:sz w:val="22"/>
                              </w:rPr>
                              <w:t xml:space="preserve"> within the next year.</w:t>
                            </w:r>
                          </w:p>
                          <w:p w14:paraId="7C67BEA5" w14:textId="43C5B486" w:rsidR="002B4343" w:rsidRDefault="002B4343" w:rsidP="005A25E8">
                            <w:pPr>
                              <w:pStyle w:val="ListParagraph"/>
                              <w:numPr>
                                <w:ilvl w:val="0"/>
                                <w:numId w:val="5"/>
                              </w:numPr>
                              <w:spacing w:after="0"/>
                              <w:rPr>
                                <w:sz w:val="22"/>
                              </w:rPr>
                            </w:pPr>
                            <w:r w:rsidRPr="00C305A7">
                              <w:rPr>
                                <w:sz w:val="22"/>
                              </w:rPr>
                              <w:t>Improve and implement external stakeholder relationships to gain financial and organizational support</w:t>
                            </w:r>
                            <w:r>
                              <w:rPr>
                                <w:sz w:val="22"/>
                              </w:rPr>
                              <w:t xml:space="preserve"> throughout the next year. </w:t>
                            </w:r>
                          </w:p>
                          <w:p w14:paraId="30DA5A44" w14:textId="538EF2B5" w:rsidR="002B4343" w:rsidRDefault="002B4343" w:rsidP="005A25E8">
                            <w:pPr>
                              <w:pStyle w:val="ListParagraph"/>
                              <w:numPr>
                                <w:ilvl w:val="0"/>
                                <w:numId w:val="5"/>
                              </w:numPr>
                              <w:spacing w:after="0"/>
                              <w:rPr>
                                <w:sz w:val="22"/>
                              </w:rPr>
                            </w:pPr>
                            <w:r>
                              <w:rPr>
                                <w:sz w:val="22"/>
                              </w:rPr>
                              <w:t>Restructure our corporate partnership platform to be more engaged with our partners; with a goal of 30 plus organizations supporting ATAF by next symposium.</w:t>
                            </w:r>
                          </w:p>
                          <w:p w14:paraId="19A3AF8E" w14:textId="1274EBCC" w:rsidR="002B4343" w:rsidRPr="00613C16" w:rsidRDefault="002B4343" w:rsidP="00613C16">
                            <w:pPr>
                              <w:pStyle w:val="ListParagraph"/>
                              <w:numPr>
                                <w:ilvl w:val="0"/>
                                <w:numId w:val="5"/>
                              </w:numPr>
                              <w:spacing w:after="0"/>
                              <w:rPr>
                                <w:sz w:val="22"/>
                              </w:rPr>
                            </w:pPr>
                            <w:r>
                              <w:rPr>
                                <w:sz w:val="22"/>
                              </w:rPr>
                              <w:t>Organizing and implementing a “Hit The Hill” legislative event in Tallahassee, March 2019 with a goal of 100+ ATs involved.</w:t>
                            </w:r>
                          </w:p>
                          <w:p w14:paraId="529BED0F" w14:textId="68F3998F" w:rsidR="002B4343" w:rsidRDefault="002B4343" w:rsidP="005A25E8">
                            <w:pPr>
                              <w:pStyle w:val="ListParagraph"/>
                              <w:numPr>
                                <w:ilvl w:val="0"/>
                                <w:numId w:val="5"/>
                              </w:numPr>
                              <w:spacing w:after="0"/>
                              <w:rPr>
                                <w:sz w:val="22"/>
                              </w:rPr>
                            </w:pPr>
                            <w:r w:rsidRPr="00613C16">
                              <w:rPr>
                                <w:sz w:val="22"/>
                              </w:rPr>
                              <w:t>Complete 100% of</w:t>
                            </w:r>
                            <w:r>
                              <w:rPr>
                                <w:sz w:val="22"/>
                              </w:rPr>
                              <w:t xml:space="preserve"> secondary school ATLAS surveys by end of the year with plans for annual follow-up. </w:t>
                            </w:r>
                          </w:p>
                          <w:p w14:paraId="2FAC0918" w14:textId="7920C0D6" w:rsidR="002B4343" w:rsidRDefault="002B4343" w:rsidP="005A25E8">
                            <w:pPr>
                              <w:pStyle w:val="ListParagraph"/>
                              <w:numPr>
                                <w:ilvl w:val="0"/>
                                <w:numId w:val="5"/>
                              </w:numPr>
                              <w:spacing w:after="0"/>
                              <w:rPr>
                                <w:sz w:val="22"/>
                              </w:rPr>
                            </w:pPr>
                            <w:r>
                              <w:rPr>
                                <w:sz w:val="22"/>
                              </w:rPr>
                              <w:t xml:space="preserve">Focus our marketing efforts to external stakeholders such as school boards, legislators, parents, hospital/health systems, ultimately building new partnerships through education. </w:t>
                            </w:r>
                          </w:p>
                          <w:p w14:paraId="63CC128A" w14:textId="77777777" w:rsidR="002B4343" w:rsidRDefault="002B4343" w:rsidP="005A25E8">
                            <w:pPr>
                              <w:pStyle w:val="ListParagraph"/>
                              <w:numPr>
                                <w:ilvl w:val="0"/>
                                <w:numId w:val="5"/>
                              </w:numPr>
                              <w:spacing w:after="0"/>
                              <w:rPr>
                                <w:sz w:val="22"/>
                              </w:rPr>
                            </w:pPr>
                            <w:r>
                              <w:rPr>
                                <w:sz w:val="22"/>
                              </w:rPr>
                              <w:t xml:space="preserve">Increase ATAF’s over all membership numbers and improve renewal rates. </w:t>
                            </w:r>
                          </w:p>
                          <w:p w14:paraId="22590D1E" w14:textId="77777777" w:rsidR="002B4343" w:rsidRDefault="002B4343" w:rsidP="005A25E8">
                            <w:pPr>
                              <w:pStyle w:val="ListParagraph"/>
                              <w:numPr>
                                <w:ilvl w:val="0"/>
                                <w:numId w:val="5"/>
                              </w:numPr>
                              <w:spacing w:after="0"/>
                              <w:rPr>
                                <w:sz w:val="22"/>
                              </w:rPr>
                            </w:pPr>
                            <w:r>
                              <w:rPr>
                                <w:sz w:val="22"/>
                              </w:rPr>
                              <w:t xml:space="preserve">Engage with FHSAA and other associations by promoting youth sport safety </w:t>
                            </w:r>
                          </w:p>
                          <w:p w14:paraId="36817249" w14:textId="33546A30" w:rsidR="002B4343" w:rsidRPr="00613C16" w:rsidRDefault="002B4343" w:rsidP="000678DC">
                            <w:pPr>
                              <w:pStyle w:val="ListParagraph"/>
                              <w:spacing w:after="0"/>
                              <w:rPr>
                                <w:sz w:val="22"/>
                              </w:rPr>
                            </w:pPr>
                            <w:r>
                              <w:rPr>
                                <w:sz w:val="22"/>
                              </w:rPr>
                              <w:t xml:space="preserve">through positions statements, education and research.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59" type="#_x0000_t202" style="position:absolute;margin-left:28.8pt;margin-top:352.8pt;width:547.05pt;height:253.95pt;z-index:25168188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38ztcCAAAj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" mv:complextextbox="1" filled="f" stroked="f">
                <v:textbox>
                  <w:txbxContent>
                    <w:p w14:paraId="186EB97D" w14:textId="7C30D2D9" w:rsidR="002B4343" w:rsidRPr="00E4064D" w:rsidRDefault="002B4343" w:rsidP="00183BDA">
                      <w:pPr>
                        <w:spacing w:after="0"/>
                        <w:rPr>
                          <w:b/>
                          <w:sz w:val="22"/>
                        </w:rPr>
                      </w:pPr>
                      <w:r w:rsidRPr="00E4064D">
                        <w:rPr>
                          <w:b/>
                          <w:sz w:val="22"/>
                        </w:rPr>
                        <w:t>SMART Goals</w:t>
                      </w:r>
                      <w:r>
                        <w:rPr>
                          <w:b/>
                          <w:sz w:val="22"/>
                        </w:rPr>
                        <w:t xml:space="preserve">: </w:t>
                      </w:r>
                      <w:r w:rsidRPr="00E4064D">
                        <w:rPr>
                          <w:b/>
                          <w:sz w:val="22"/>
                        </w:rPr>
                        <w:t>6-12 month timeframe (Specific, Measurable, Achievable, Relevant, and Timely)</w:t>
                      </w:r>
                    </w:p>
                    <w:p w14:paraId="2F2B216C" w14:textId="1718D1DD" w:rsidR="002B4343" w:rsidRPr="00C305A7" w:rsidRDefault="002B4343" w:rsidP="00183BDA">
                      <w:pPr>
                        <w:pStyle w:val="ListParagraph"/>
                        <w:numPr>
                          <w:ilvl w:val="0"/>
                          <w:numId w:val="5"/>
                        </w:numPr>
                        <w:spacing w:after="0"/>
                        <w:rPr>
                          <w:sz w:val="22"/>
                        </w:rPr>
                      </w:pPr>
                      <w:r>
                        <w:rPr>
                          <w:sz w:val="22"/>
                        </w:rPr>
                        <w:t>To i</w:t>
                      </w:r>
                      <w:r w:rsidRPr="00C305A7">
                        <w:rPr>
                          <w:sz w:val="22"/>
                        </w:rPr>
                        <w:t>ncrease the number of Safe Sports Schools</w:t>
                      </w:r>
                      <w:r>
                        <w:rPr>
                          <w:sz w:val="22"/>
                        </w:rPr>
                        <w:t xml:space="preserve"> over the next year. </w:t>
                      </w:r>
                    </w:p>
                    <w:p w14:paraId="164077C0" w14:textId="2C9CD5BB" w:rsidR="002B4343" w:rsidRPr="00C305A7" w:rsidRDefault="002B4343" w:rsidP="00183BDA">
                      <w:pPr>
                        <w:pStyle w:val="ListParagraph"/>
                        <w:numPr>
                          <w:ilvl w:val="0"/>
                          <w:numId w:val="5"/>
                        </w:numPr>
                        <w:spacing w:after="0"/>
                        <w:rPr>
                          <w:sz w:val="22"/>
                        </w:rPr>
                      </w:pPr>
                      <w:r w:rsidRPr="00C305A7">
                        <w:rPr>
                          <w:sz w:val="22"/>
                        </w:rPr>
                        <w:t>Increase the number of Licensed ATs with NPI numbers</w:t>
                      </w:r>
                    </w:p>
                    <w:p w14:paraId="0C44206E" w14:textId="0D2A81E2" w:rsidR="002B4343" w:rsidRPr="00C305A7" w:rsidRDefault="002B4343" w:rsidP="00183BDA">
                      <w:pPr>
                        <w:pStyle w:val="ListParagraph"/>
                        <w:numPr>
                          <w:ilvl w:val="0"/>
                          <w:numId w:val="5"/>
                        </w:numPr>
                        <w:spacing w:after="0"/>
                        <w:rPr>
                          <w:sz w:val="22"/>
                        </w:rPr>
                      </w:pPr>
                      <w:r w:rsidRPr="00C305A7">
                        <w:rPr>
                          <w:sz w:val="22"/>
                        </w:rPr>
                        <w:t xml:space="preserve">Update ATAF By-Laws and constitution </w:t>
                      </w:r>
                      <w:r>
                        <w:rPr>
                          <w:sz w:val="22"/>
                        </w:rPr>
                        <w:t xml:space="preserve">by early 2019 to reflect the growth of our association. </w:t>
                      </w:r>
                    </w:p>
                    <w:p w14:paraId="4DD44F00" w14:textId="42AAE32F" w:rsidR="002B4343" w:rsidRPr="00C305A7" w:rsidRDefault="002B4343" w:rsidP="00183BDA">
                      <w:pPr>
                        <w:pStyle w:val="ListParagraph"/>
                        <w:numPr>
                          <w:ilvl w:val="0"/>
                          <w:numId w:val="5"/>
                        </w:numPr>
                        <w:spacing w:after="0"/>
                        <w:rPr>
                          <w:sz w:val="22"/>
                        </w:rPr>
                      </w:pPr>
                      <w:r w:rsidRPr="00C305A7">
                        <w:rPr>
                          <w:sz w:val="22"/>
                        </w:rPr>
                        <w:t>Implement Third Party Reimbursement Initiative including obtaining reimbursement for WC patients serviced by ATs</w:t>
                      </w:r>
                      <w:r>
                        <w:rPr>
                          <w:sz w:val="22"/>
                        </w:rPr>
                        <w:t xml:space="preserve"> within the next year.</w:t>
                      </w:r>
                    </w:p>
                    <w:p w14:paraId="7C67BEA5" w14:textId="43C5B486" w:rsidR="002B4343" w:rsidRDefault="002B4343" w:rsidP="005A25E8">
                      <w:pPr>
                        <w:pStyle w:val="ListParagraph"/>
                        <w:numPr>
                          <w:ilvl w:val="0"/>
                          <w:numId w:val="5"/>
                        </w:numPr>
                        <w:spacing w:after="0"/>
                        <w:rPr>
                          <w:sz w:val="22"/>
                        </w:rPr>
                      </w:pPr>
                      <w:r w:rsidRPr="00C305A7">
                        <w:rPr>
                          <w:sz w:val="22"/>
                        </w:rPr>
                        <w:t>Improve and implement external stakeholder relationships to gain financial and organizational support</w:t>
                      </w:r>
                      <w:r>
                        <w:rPr>
                          <w:sz w:val="22"/>
                        </w:rPr>
                        <w:t xml:space="preserve"> throughout the next year. </w:t>
                      </w:r>
                    </w:p>
                    <w:p w14:paraId="30DA5A44" w14:textId="538EF2B5" w:rsidR="002B4343" w:rsidRDefault="002B4343" w:rsidP="005A25E8">
                      <w:pPr>
                        <w:pStyle w:val="ListParagraph"/>
                        <w:numPr>
                          <w:ilvl w:val="0"/>
                          <w:numId w:val="5"/>
                        </w:numPr>
                        <w:spacing w:after="0"/>
                        <w:rPr>
                          <w:sz w:val="22"/>
                        </w:rPr>
                      </w:pPr>
                      <w:r>
                        <w:rPr>
                          <w:sz w:val="22"/>
                        </w:rPr>
                        <w:t>Restructure our corporate partnership platform to be more engaged with our partners; with a goal of 30 plus organizations supporting ATAF by next symposium.</w:t>
                      </w:r>
                    </w:p>
                    <w:p w14:paraId="19A3AF8E" w14:textId="1274EBCC" w:rsidR="002B4343" w:rsidRPr="00613C16" w:rsidRDefault="002B4343" w:rsidP="00613C16">
                      <w:pPr>
                        <w:pStyle w:val="ListParagraph"/>
                        <w:numPr>
                          <w:ilvl w:val="0"/>
                          <w:numId w:val="5"/>
                        </w:numPr>
                        <w:spacing w:after="0"/>
                        <w:rPr>
                          <w:sz w:val="22"/>
                        </w:rPr>
                      </w:pPr>
                      <w:r>
                        <w:rPr>
                          <w:sz w:val="22"/>
                        </w:rPr>
                        <w:t>Organizing and implementing a “Hit The Hill” legislative event in Tallahassee, March 2019 with a goal of 100+ ATs involved.</w:t>
                      </w:r>
                    </w:p>
                    <w:p w14:paraId="529BED0F" w14:textId="68F3998F" w:rsidR="002B4343" w:rsidRDefault="002B4343" w:rsidP="005A25E8">
                      <w:pPr>
                        <w:pStyle w:val="ListParagraph"/>
                        <w:numPr>
                          <w:ilvl w:val="0"/>
                          <w:numId w:val="5"/>
                        </w:numPr>
                        <w:spacing w:after="0"/>
                        <w:rPr>
                          <w:sz w:val="22"/>
                        </w:rPr>
                      </w:pPr>
                      <w:r w:rsidRPr="00613C16">
                        <w:rPr>
                          <w:sz w:val="22"/>
                        </w:rPr>
                        <w:t>Complete 100% of</w:t>
                      </w:r>
                      <w:r>
                        <w:rPr>
                          <w:sz w:val="22"/>
                        </w:rPr>
                        <w:t xml:space="preserve"> secondary school ATLAS surveys by end of the year with plans for annual follow-up. </w:t>
                      </w:r>
                    </w:p>
                    <w:p w14:paraId="2FAC0918" w14:textId="7920C0D6" w:rsidR="002B4343" w:rsidRDefault="002B4343" w:rsidP="005A25E8">
                      <w:pPr>
                        <w:pStyle w:val="ListParagraph"/>
                        <w:numPr>
                          <w:ilvl w:val="0"/>
                          <w:numId w:val="5"/>
                        </w:numPr>
                        <w:spacing w:after="0"/>
                        <w:rPr>
                          <w:sz w:val="22"/>
                        </w:rPr>
                      </w:pPr>
                      <w:r>
                        <w:rPr>
                          <w:sz w:val="22"/>
                        </w:rPr>
                        <w:t xml:space="preserve">Focus our marketing efforts to external stakeholders such as school boards, legislators, parents, hospital/health systems, ultimately building new partnerships through education. </w:t>
                      </w:r>
                    </w:p>
                    <w:p w14:paraId="63CC128A" w14:textId="77777777" w:rsidR="002B4343" w:rsidRDefault="002B4343" w:rsidP="005A25E8">
                      <w:pPr>
                        <w:pStyle w:val="ListParagraph"/>
                        <w:numPr>
                          <w:ilvl w:val="0"/>
                          <w:numId w:val="5"/>
                        </w:numPr>
                        <w:spacing w:after="0"/>
                        <w:rPr>
                          <w:sz w:val="22"/>
                        </w:rPr>
                      </w:pPr>
                      <w:r>
                        <w:rPr>
                          <w:sz w:val="22"/>
                        </w:rPr>
                        <w:t xml:space="preserve">Increase ATAF’s over all membership numbers and improve renewal rates. </w:t>
                      </w:r>
                    </w:p>
                    <w:p w14:paraId="22590D1E" w14:textId="77777777" w:rsidR="002B4343" w:rsidRDefault="002B4343" w:rsidP="005A25E8">
                      <w:pPr>
                        <w:pStyle w:val="ListParagraph"/>
                        <w:numPr>
                          <w:ilvl w:val="0"/>
                          <w:numId w:val="5"/>
                        </w:numPr>
                        <w:spacing w:after="0"/>
                        <w:rPr>
                          <w:sz w:val="22"/>
                        </w:rPr>
                      </w:pPr>
                      <w:r>
                        <w:rPr>
                          <w:sz w:val="22"/>
                        </w:rPr>
                        <w:t xml:space="preserve">Engage with FHSAA and other associations by promoting youth sport safety </w:t>
                      </w:r>
                    </w:p>
                    <w:p w14:paraId="36817249" w14:textId="33546A30" w:rsidR="002B4343" w:rsidRPr="00613C16" w:rsidRDefault="002B4343" w:rsidP="000678DC">
                      <w:pPr>
                        <w:pStyle w:val="ListParagraph"/>
                        <w:spacing w:after="0"/>
                        <w:rPr>
                          <w:sz w:val="22"/>
                        </w:rPr>
                      </w:pPr>
                      <w:r>
                        <w:rPr>
                          <w:sz w:val="22"/>
                        </w:rPr>
                        <w:t xml:space="preserve">through positions statements, education and research. </w:t>
                      </w:r>
                    </w:p>
                  </w:txbxContent>
                </v:textbox>
                <w10:wrap type="through" anchorx="page" anchory="page"/>
              </v:shape>
            </w:pict>
          </mc:Fallback>
        </mc:AlternateContent>
      </w:r>
      <w:r w:rsidR="000F477F">
        <w:rPr>
          <w:noProof/>
        </w:rPr>
        <mc:AlternateContent>
          <mc:Choice Requires="wps">
            <w:drawing>
              <wp:anchor distT="0" distB="0" distL="114300" distR="114300" simplePos="0" relativeHeight="251658305" behindDoc="0" locked="0" layoutInCell="1" allowOverlap="1" wp14:anchorId="50F91215" wp14:editId="78E9D138">
                <wp:simplePos x="0" y="0"/>
                <wp:positionH relativeFrom="page">
                  <wp:posOffset>3828415</wp:posOffset>
                </wp:positionH>
                <wp:positionV relativeFrom="page">
                  <wp:posOffset>8651241</wp:posOffset>
                </wp:positionV>
                <wp:extent cx="3503295" cy="772160"/>
                <wp:effectExtent l="0" t="0" r="27305" b="15240"/>
                <wp:wrapTight wrapText="bothSides">
                  <wp:wrapPolygon edited="0">
                    <wp:start x="0" y="0"/>
                    <wp:lineTo x="0" y="21316"/>
                    <wp:lineTo x="21612" y="21316"/>
                    <wp:lineTo x="21612" y="0"/>
                    <wp:lineTo x="0" y="0"/>
                  </wp:wrapPolygon>
                </wp:wrapTight>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772160"/>
                        </a:xfrm>
                        <a:prstGeom prst="rect">
                          <a:avLst/>
                        </a:prstGeom>
                        <a:solidFill>
                          <a:srgbClr val="2B609F"/>
                        </a:solidFill>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00A1FAA" w14:textId="1EA9BD19" w:rsidR="002B4343" w:rsidRPr="00FE687D" w:rsidRDefault="002B4343" w:rsidP="0038120B">
                            <w:pPr>
                              <w:pStyle w:val="BlockHeading-Large"/>
                              <w:jc w:val="center"/>
                              <w:rPr>
                                <w:b/>
                                <w:sz w:val="22"/>
                              </w:rPr>
                            </w:pPr>
                            <w:r w:rsidRPr="00FE687D">
                              <w:rPr>
                                <w:b/>
                                <w:sz w:val="22"/>
                              </w:rPr>
                              <w:t>T</w:t>
                            </w:r>
                            <w:r>
                              <w:rPr>
                                <w:b/>
                                <w:sz w:val="22"/>
                              </w:rPr>
                              <w:t>he ATAF E-Board is currently finalizing the structure and timeline</w:t>
                            </w:r>
                            <w:r w:rsidRPr="00FE687D">
                              <w:rPr>
                                <w:b/>
                                <w:sz w:val="22"/>
                              </w:rPr>
                              <w:t xml:space="preserve"> </w:t>
                            </w:r>
                            <w:r>
                              <w:rPr>
                                <w:b/>
                                <w:sz w:val="22"/>
                              </w:rPr>
                              <w:t xml:space="preserve">of each of these goals. </w:t>
                            </w:r>
                            <w:r w:rsidRPr="00FE687D">
                              <w:rPr>
                                <w:b/>
                                <w:sz w:val="22"/>
                              </w:rPr>
                              <w:t>The final 2018/2019 ATAF Strategic Plan will be released to the ATAF Membership by Sept 1</w:t>
                            </w:r>
                            <w:r w:rsidRPr="00FE687D">
                              <w:rPr>
                                <w:b/>
                                <w:sz w:val="22"/>
                                <w:vertAlign w:val="superscript"/>
                              </w:rPr>
                              <w:t>st</w:t>
                            </w:r>
                            <w:r w:rsidRPr="00FE687D">
                              <w:rPr>
                                <w:b/>
                                <w:sz w:val="22"/>
                              </w:rPr>
                              <w:t>,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0" type="#_x0000_t202" style="position:absolute;margin-left:301.45pt;margin-top:681.2pt;width:275.85pt;height:60.8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" fillcolor="#2b609f" strokecolor="#7eb606 [3204]" strokeweight="2pt">
                <v:textbox inset=",0,,0">
                  <w:txbxContent>
                    <w:p w14:paraId="100A1FAA" w14:textId="1EA9BD19" w:rsidR="002B4343" w:rsidRPr="00FE687D" w:rsidRDefault="002B4343" w:rsidP="0038120B">
                      <w:pPr>
                        <w:pStyle w:val="BlockHeading-Large"/>
                        <w:jc w:val="center"/>
                        <w:rPr>
                          <w:b/>
                          <w:sz w:val="22"/>
                        </w:rPr>
                      </w:pPr>
                      <w:r w:rsidRPr="00FE687D">
                        <w:rPr>
                          <w:b/>
                          <w:sz w:val="22"/>
                        </w:rPr>
                        <w:t>T</w:t>
                      </w:r>
                      <w:r>
                        <w:rPr>
                          <w:b/>
                          <w:sz w:val="22"/>
                        </w:rPr>
                        <w:t>he ATAF E-Board is currently finalizing the structure and timeline</w:t>
                      </w:r>
                      <w:r w:rsidRPr="00FE687D">
                        <w:rPr>
                          <w:b/>
                          <w:sz w:val="22"/>
                        </w:rPr>
                        <w:t xml:space="preserve"> </w:t>
                      </w:r>
                      <w:r>
                        <w:rPr>
                          <w:b/>
                          <w:sz w:val="22"/>
                        </w:rPr>
                        <w:t xml:space="preserve">of each of these goals. </w:t>
                      </w:r>
                      <w:r w:rsidRPr="00FE687D">
                        <w:rPr>
                          <w:b/>
                          <w:sz w:val="22"/>
                        </w:rPr>
                        <w:t>The final 2018/2019 ATAF Strategic Plan will be released to the ATAF Membership by Sept 1</w:t>
                      </w:r>
                      <w:r w:rsidRPr="00FE687D">
                        <w:rPr>
                          <w:b/>
                          <w:sz w:val="22"/>
                          <w:vertAlign w:val="superscript"/>
                        </w:rPr>
                        <w:t>st</w:t>
                      </w:r>
                      <w:r w:rsidRPr="00FE687D">
                        <w:rPr>
                          <w:b/>
                          <w:sz w:val="22"/>
                        </w:rPr>
                        <w:t>, 2018.</w:t>
                      </w:r>
                    </w:p>
                  </w:txbxContent>
                </v:textbox>
                <w10:wrap type="tight" anchorx="page" anchory="page"/>
              </v:shape>
            </w:pict>
          </mc:Fallback>
        </mc:AlternateContent>
      </w:r>
      <w:r w:rsidR="006900F1">
        <w:rPr>
          <w:noProof/>
        </w:rPr>
        <w:drawing>
          <wp:anchor distT="0" distB="0" distL="118745" distR="118745" simplePos="0" relativeHeight="251658318" behindDoc="0" locked="0" layoutInCell="1" allowOverlap="1" wp14:anchorId="79CCC3CC" wp14:editId="3D0C4209">
            <wp:simplePos x="0" y="0"/>
            <wp:positionH relativeFrom="page">
              <wp:posOffset>5565775</wp:posOffset>
            </wp:positionH>
            <wp:positionV relativeFrom="page">
              <wp:posOffset>6931025</wp:posOffset>
            </wp:positionV>
            <wp:extent cx="1828800" cy="1371600"/>
            <wp:effectExtent l="76200" t="76200" r="127000" b="127000"/>
            <wp:wrapTight wrapText="bothSides">
              <wp:wrapPolygon edited="0">
                <wp:start x="8700" y="-1200"/>
                <wp:lineTo x="0" y="-800"/>
                <wp:lineTo x="-900" y="5600"/>
                <wp:lineTo x="-900" y="14400"/>
                <wp:lineTo x="1200" y="18400"/>
                <wp:lineTo x="8100" y="22800"/>
                <wp:lineTo x="8400" y="23200"/>
                <wp:lineTo x="13500" y="23200"/>
                <wp:lineTo x="13800" y="22800"/>
                <wp:lineTo x="20700" y="18400"/>
                <wp:lineTo x="22800" y="12400"/>
                <wp:lineTo x="22800" y="12000"/>
                <wp:lineTo x="21900" y="6000"/>
                <wp:lineTo x="22200" y="3600"/>
                <wp:lineTo x="15900" y="-800"/>
                <wp:lineTo x="13200" y="-1200"/>
                <wp:lineTo x="8700" y="-1200"/>
              </wp:wrapPolygon>
            </wp:wrapTight>
            <wp:docPr id="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4" descr=":float pics:42-16973810.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828800" cy="1371600"/>
                    </a:xfrm>
                    <a:prstGeom prst="ellipse">
                      <a:avLst/>
                    </a:prstGeom>
                    <a:noFill/>
                    <a:ln w="25400" cap="flat" cmpd="sng" algn="ctr">
                      <a:solidFill>
                        <a:srgbClr val="FFFFFF"/>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V relativeFrom="margin">
              <wp14:pctHeight>0</wp14:pctHeight>
            </wp14:sizeRelV>
          </wp:anchor>
        </w:drawing>
      </w:r>
      <w:r w:rsidR="006900F1">
        <w:rPr>
          <w:noProof/>
        </w:rPr>
        <w:drawing>
          <wp:anchor distT="0" distB="0" distL="118745" distR="118745" simplePos="0" relativeHeight="251658319" behindDoc="0" locked="0" layoutInCell="1" allowOverlap="1" wp14:anchorId="736A727F" wp14:editId="1A4E344E">
            <wp:simplePos x="0" y="0"/>
            <wp:positionH relativeFrom="page">
              <wp:posOffset>4742180</wp:posOffset>
            </wp:positionH>
            <wp:positionV relativeFrom="page">
              <wp:posOffset>7729220</wp:posOffset>
            </wp:positionV>
            <wp:extent cx="1139825" cy="757555"/>
            <wp:effectExtent l="76200" t="76200" r="130175" b="131445"/>
            <wp:wrapTight wrapText="bothSides">
              <wp:wrapPolygon edited="0">
                <wp:start x="8183" y="-2173"/>
                <wp:lineTo x="-1444" y="-1448"/>
                <wp:lineTo x="-1444" y="15933"/>
                <wp:lineTo x="3369" y="21727"/>
                <wp:lineTo x="7701" y="24624"/>
                <wp:lineTo x="14440" y="24624"/>
                <wp:lineTo x="19735" y="21727"/>
                <wp:lineTo x="23586" y="10863"/>
                <wp:lineTo x="23586" y="5794"/>
                <wp:lineTo x="17809" y="-1448"/>
                <wp:lineTo x="14440" y="-2173"/>
                <wp:lineTo x="8183" y="-2173"/>
              </wp:wrapPolygon>
            </wp:wrapTight>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laceholder-base---neutral.png"/>
                    <pic:cNvPicPr/>
                  </pic:nvPicPr>
                  <pic:blipFill>
                    <a:blip r:embed="rId40">
                      <a:extLst>
                        <a:ext uri="{28A0092B-C50C-407E-A947-70E740481C1C}">
                          <a14:useLocalDpi xmlns:a14="http://schemas.microsoft.com/office/drawing/2010/main" val="0"/>
                        </a:ext>
                      </a:extLst>
                    </a:blip>
                    <a:stretch>
                      <a:fillRect/>
                    </a:stretch>
                  </pic:blipFill>
                  <pic:spPr>
                    <a:xfrm>
                      <a:off x="0" y="0"/>
                      <a:ext cx="1139825" cy="757555"/>
                    </a:xfrm>
                    <a:prstGeom prst="ellipse">
                      <a:avLst/>
                    </a:prstGeom>
                    <a:ln w="2540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V relativeFrom="margin">
              <wp14:pctHeight>0</wp14:pctHeight>
            </wp14:sizeRelV>
          </wp:anchor>
        </w:drawing>
      </w:r>
      <w:r w:rsidR="00AD5C36">
        <w:rPr>
          <w:noProof/>
        </w:rPr>
        <mc:AlternateContent>
          <mc:Choice Requires="wps">
            <w:drawing>
              <wp:anchor distT="0" distB="0" distL="114300" distR="114300" simplePos="0" relativeHeight="251658309" behindDoc="0" locked="0" layoutInCell="1" allowOverlap="1" wp14:anchorId="1D3E77AF" wp14:editId="4539506E">
                <wp:simplePos x="0" y="0"/>
                <wp:positionH relativeFrom="page">
                  <wp:posOffset>481965</wp:posOffset>
                </wp:positionH>
                <wp:positionV relativeFrom="page">
                  <wp:posOffset>8486775</wp:posOffset>
                </wp:positionV>
                <wp:extent cx="3244850" cy="1012190"/>
                <wp:effectExtent l="0" t="0" r="31750" b="29210"/>
                <wp:wrapTight wrapText="bothSides">
                  <wp:wrapPolygon edited="0">
                    <wp:start x="0" y="0"/>
                    <wp:lineTo x="0" y="21681"/>
                    <wp:lineTo x="21642" y="21681"/>
                    <wp:lineTo x="21642" y="0"/>
                    <wp:lineTo x="0" y="0"/>
                  </wp:wrapPolygon>
                </wp:wrapTight>
                <wp:docPr id="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012190"/>
                        </a:xfrm>
                        <a:prstGeom prst="rect">
                          <a:avLst/>
                        </a:prstGeom>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6E564C8" w14:textId="77777777" w:rsidR="002B4343" w:rsidRPr="00FE687D" w:rsidRDefault="002B4343" w:rsidP="00C0066A">
                            <w:pPr>
                              <w:pStyle w:val="BlockText-Light"/>
                              <w:rPr>
                                <w:b/>
                                <w:color w:val="auto"/>
                              </w:rPr>
                            </w:pPr>
                            <w:r w:rsidRPr="00FE687D">
                              <w:rPr>
                                <w:b/>
                                <w:color w:val="auto"/>
                              </w:rPr>
                              <w:t>CONTACT INFO:</w:t>
                            </w:r>
                          </w:p>
                          <w:p w14:paraId="39583209" w14:textId="77777777" w:rsidR="002B4343" w:rsidRDefault="002B4343" w:rsidP="00C0066A">
                            <w:pPr>
                              <w:pStyle w:val="BlockText-Light"/>
                              <w:rPr>
                                <w:color w:val="auto"/>
                              </w:rPr>
                            </w:pPr>
                            <w:r>
                              <w:rPr>
                                <w:color w:val="auto"/>
                              </w:rPr>
                              <w:t xml:space="preserve">President Erik Nason – </w:t>
                            </w:r>
                            <w:hyperlink r:id="rId41" w:history="1">
                              <w:r w:rsidRPr="00E631AB">
                                <w:rPr>
                                  <w:rStyle w:val="Hyperlink"/>
                                </w:rPr>
                                <w:t>president@ataf.org</w:t>
                              </w:r>
                            </w:hyperlink>
                          </w:p>
                          <w:p w14:paraId="078453E5" w14:textId="77777777" w:rsidR="002B4343" w:rsidRDefault="002B4343" w:rsidP="00C0066A">
                            <w:pPr>
                              <w:pStyle w:val="BlockText-Light"/>
                              <w:rPr>
                                <w:color w:val="auto"/>
                              </w:rPr>
                            </w:pPr>
                            <w:r>
                              <w:rPr>
                                <w:color w:val="auto"/>
                              </w:rPr>
                              <w:t xml:space="preserve">Vice President Patrica Tripp – </w:t>
                            </w:r>
                            <w:hyperlink r:id="rId42" w:history="1">
                              <w:r w:rsidRPr="00E631AB">
                                <w:rPr>
                                  <w:rStyle w:val="Hyperlink"/>
                                </w:rPr>
                                <w:t>vicepresident@ataf.org</w:t>
                              </w:r>
                            </w:hyperlink>
                          </w:p>
                          <w:p w14:paraId="7A933CBF" w14:textId="77777777" w:rsidR="002B4343" w:rsidRDefault="002B4343" w:rsidP="00C0066A">
                            <w:pPr>
                              <w:pStyle w:val="BlockText-Light"/>
                              <w:rPr>
                                <w:color w:val="auto"/>
                              </w:rPr>
                            </w:pPr>
                            <w:r>
                              <w:rPr>
                                <w:color w:val="auto"/>
                              </w:rPr>
                              <w:t xml:space="preserve">Secretary Pradeep Vanguri – </w:t>
                            </w:r>
                            <w:hyperlink r:id="rId43" w:history="1">
                              <w:r w:rsidRPr="00E631AB">
                                <w:rPr>
                                  <w:rStyle w:val="Hyperlink"/>
                                </w:rPr>
                                <w:t>secretary@ataf.org</w:t>
                              </w:r>
                            </w:hyperlink>
                          </w:p>
                          <w:p w14:paraId="7D8E734E" w14:textId="77777777" w:rsidR="002B4343" w:rsidRDefault="002B4343" w:rsidP="00C0066A">
                            <w:pPr>
                              <w:pStyle w:val="BlockText-Light"/>
                              <w:rPr>
                                <w:color w:val="auto"/>
                              </w:rPr>
                            </w:pPr>
                            <w:r>
                              <w:rPr>
                                <w:color w:val="auto"/>
                              </w:rPr>
                              <w:t xml:space="preserve">Treasurer Don Teahan – </w:t>
                            </w:r>
                            <w:hyperlink r:id="rId44" w:history="1">
                              <w:r w:rsidRPr="00E631AB">
                                <w:rPr>
                                  <w:rStyle w:val="Hyperlink"/>
                                </w:rPr>
                                <w:t>treasurer@ataf.org</w:t>
                              </w:r>
                            </w:hyperlink>
                          </w:p>
                          <w:p w14:paraId="5CEA645B" w14:textId="49E5C520" w:rsidR="002B4343" w:rsidRDefault="002B4343" w:rsidP="00902629">
                            <w:pPr>
                              <w:pStyle w:val="BlockText-Light"/>
                              <w:rPr>
                                <w:color w:val="auto"/>
                              </w:rPr>
                            </w:pPr>
                            <w:r>
                              <w:rPr>
                                <w:color w:val="auto"/>
                              </w:rPr>
                              <w:t xml:space="preserve">PR/Marketing Chair Chris Brown  - </w:t>
                            </w:r>
                            <w:hyperlink r:id="rId45" w:history="1">
                              <w:r w:rsidRPr="00E631AB">
                                <w:rPr>
                                  <w:rStyle w:val="Hyperlink"/>
                                </w:rPr>
                                <w:t>PR@ataf.org</w:t>
                              </w:r>
                            </w:hyperlink>
                            <w:r>
                              <w:rPr>
                                <w:color w:val="auto"/>
                              </w:rPr>
                              <w:t xml:space="preserve">  </w:t>
                            </w:r>
                          </w:p>
                          <w:p w14:paraId="2718DBFD" w14:textId="585FE426" w:rsidR="002B4343" w:rsidRDefault="002B4343" w:rsidP="001548D0">
                            <w:pPr>
                              <w:pStyle w:val="BlockText-Light"/>
                              <w:rPr>
                                <w:color w:val="BEF843" w:themeColor="accent1" w:themeTint="99"/>
                              </w:rPr>
                            </w:pPr>
                            <w:r>
                              <w:rPr>
                                <w:color w:val="auto"/>
                              </w:rPr>
                              <w:t xml:space="preserve">Nominations Chair Mike Holmes – </w:t>
                            </w:r>
                            <w:hyperlink r:id="rId46" w:history="1">
                              <w:r w:rsidRPr="00E631AB">
                                <w:rPr>
                                  <w:rStyle w:val="Hyperlink"/>
                                </w:rPr>
                                <w:t>elections@ataf.org</w:t>
                              </w:r>
                            </w:hyperlink>
                          </w:p>
                          <w:p w14:paraId="68840DCD" w14:textId="77777777" w:rsidR="002B4343" w:rsidRDefault="002B4343" w:rsidP="001548D0">
                            <w:pPr>
                              <w:pStyle w:val="BlockText-Light"/>
                              <w:rPr>
                                <w:color w:val="BEF843" w:themeColor="accent1" w:themeTint="99"/>
                              </w:rPr>
                            </w:pPr>
                          </w:p>
                          <w:p w14:paraId="18E6CCAE" w14:textId="77777777" w:rsidR="002B4343" w:rsidRDefault="002B4343" w:rsidP="001548D0">
                            <w:pPr>
                              <w:pStyle w:val="BlockText-Light"/>
                              <w:rPr>
                                <w:color w:val="auto"/>
                              </w:rPr>
                            </w:pPr>
                          </w:p>
                          <w:p w14:paraId="4CD0EFFD" w14:textId="77777777" w:rsidR="002B4343" w:rsidRDefault="002B4343" w:rsidP="001548D0">
                            <w:pPr>
                              <w:pStyle w:val="BlockText-Light"/>
                              <w:rPr>
                                <w:color w:val="auto"/>
                              </w:rPr>
                            </w:pPr>
                          </w:p>
                          <w:p w14:paraId="7FBC4615" w14:textId="77777777" w:rsidR="002B4343" w:rsidRDefault="002B4343" w:rsidP="001548D0">
                            <w:pPr>
                              <w:pStyle w:val="BlockText-Light"/>
                            </w:pPr>
                            <w:r w:rsidRPr="004A6502">
                              <w:t>lease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1" type="#_x0000_t202" style="position:absolute;margin-left:37.95pt;margin-top:668.25pt;width:255.5pt;height:79.7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" fillcolor="white [3201]" strokecolor="#7eb606 [3204]" strokeweight="2pt">
                <v:textbox inset=",0,,0">
                  <w:txbxContent>
                    <w:p w14:paraId="56E564C8" w14:textId="77777777" w:rsidR="002B4343" w:rsidRPr="00FE687D" w:rsidRDefault="002B4343" w:rsidP="00C0066A">
                      <w:pPr>
                        <w:pStyle w:val="BlockText-Light"/>
                        <w:rPr>
                          <w:b/>
                          <w:color w:val="auto"/>
                        </w:rPr>
                      </w:pPr>
                      <w:r w:rsidRPr="00FE687D">
                        <w:rPr>
                          <w:b/>
                          <w:color w:val="auto"/>
                        </w:rPr>
                        <w:t>CONTACT INFO:</w:t>
                      </w:r>
                    </w:p>
                    <w:p w14:paraId="39583209" w14:textId="77777777" w:rsidR="002B4343" w:rsidRDefault="002B4343" w:rsidP="00C0066A">
                      <w:pPr>
                        <w:pStyle w:val="BlockText-Light"/>
                        <w:rPr>
                          <w:color w:val="auto"/>
                        </w:rPr>
                      </w:pPr>
                      <w:r>
                        <w:rPr>
                          <w:color w:val="auto"/>
                        </w:rPr>
                        <w:t xml:space="preserve">President Erik Nason – </w:t>
                      </w:r>
                      <w:hyperlink r:id="rId47" w:history="1">
                        <w:r w:rsidRPr="00E631AB">
                          <w:rPr>
                            <w:rStyle w:val="Hyperlink"/>
                          </w:rPr>
                          <w:t>president@ataf.org</w:t>
                        </w:r>
                      </w:hyperlink>
                    </w:p>
                    <w:p w14:paraId="078453E5" w14:textId="77777777" w:rsidR="002B4343" w:rsidRDefault="002B4343" w:rsidP="00C0066A">
                      <w:pPr>
                        <w:pStyle w:val="BlockText-Light"/>
                        <w:rPr>
                          <w:color w:val="auto"/>
                        </w:rPr>
                      </w:pPr>
                      <w:r>
                        <w:rPr>
                          <w:color w:val="auto"/>
                        </w:rPr>
                        <w:t xml:space="preserve">Vice President Patrica Tripp – </w:t>
                      </w:r>
                      <w:hyperlink r:id="rId48" w:history="1">
                        <w:r w:rsidRPr="00E631AB">
                          <w:rPr>
                            <w:rStyle w:val="Hyperlink"/>
                          </w:rPr>
                          <w:t>vicepresident@ataf.org</w:t>
                        </w:r>
                      </w:hyperlink>
                    </w:p>
                    <w:p w14:paraId="7A933CBF" w14:textId="77777777" w:rsidR="002B4343" w:rsidRDefault="002B4343" w:rsidP="00C0066A">
                      <w:pPr>
                        <w:pStyle w:val="BlockText-Light"/>
                        <w:rPr>
                          <w:color w:val="auto"/>
                        </w:rPr>
                      </w:pPr>
                      <w:r>
                        <w:rPr>
                          <w:color w:val="auto"/>
                        </w:rPr>
                        <w:t xml:space="preserve">Secretary Pradeep Vanguri – </w:t>
                      </w:r>
                      <w:hyperlink r:id="rId49" w:history="1">
                        <w:r w:rsidRPr="00E631AB">
                          <w:rPr>
                            <w:rStyle w:val="Hyperlink"/>
                          </w:rPr>
                          <w:t>secretary@ataf.org</w:t>
                        </w:r>
                      </w:hyperlink>
                    </w:p>
                    <w:p w14:paraId="7D8E734E" w14:textId="77777777" w:rsidR="002B4343" w:rsidRDefault="002B4343" w:rsidP="00C0066A">
                      <w:pPr>
                        <w:pStyle w:val="BlockText-Light"/>
                        <w:rPr>
                          <w:color w:val="auto"/>
                        </w:rPr>
                      </w:pPr>
                      <w:r>
                        <w:rPr>
                          <w:color w:val="auto"/>
                        </w:rPr>
                        <w:t xml:space="preserve">Treasurer Don Teahan – </w:t>
                      </w:r>
                      <w:hyperlink r:id="rId50" w:history="1">
                        <w:r w:rsidRPr="00E631AB">
                          <w:rPr>
                            <w:rStyle w:val="Hyperlink"/>
                          </w:rPr>
                          <w:t>treasurer@ataf.org</w:t>
                        </w:r>
                      </w:hyperlink>
                    </w:p>
                    <w:p w14:paraId="5CEA645B" w14:textId="49E5C520" w:rsidR="002B4343" w:rsidRDefault="002B4343" w:rsidP="00902629">
                      <w:pPr>
                        <w:pStyle w:val="BlockText-Light"/>
                        <w:rPr>
                          <w:color w:val="auto"/>
                        </w:rPr>
                      </w:pPr>
                      <w:r>
                        <w:rPr>
                          <w:color w:val="auto"/>
                        </w:rPr>
                        <w:t xml:space="preserve">PR/Marketing Chair Chris Brown  - </w:t>
                      </w:r>
                      <w:hyperlink r:id="rId51" w:history="1">
                        <w:r w:rsidRPr="00E631AB">
                          <w:rPr>
                            <w:rStyle w:val="Hyperlink"/>
                          </w:rPr>
                          <w:t>PR@ataf.org</w:t>
                        </w:r>
                      </w:hyperlink>
                      <w:r>
                        <w:rPr>
                          <w:color w:val="auto"/>
                        </w:rPr>
                        <w:t xml:space="preserve">  </w:t>
                      </w:r>
                    </w:p>
                    <w:p w14:paraId="2718DBFD" w14:textId="585FE426" w:rsidR="002B4343" w:rsidRDefault="002B4343" w:rsidP="001548D0">
                      <w:pPr>
                        <w:pStyle w:val="BlockText-Light"/>
                        <w:rPr>
                          <w:color w:val="BEF843" w:themeColor="accent1" w:themeTint="99"/>
                        </w:rPr>
                      </w:pPr>
                      <w:r>
                        <w:rPr>
                          <w:color w:val="auto"/>
                        </w:rPr>
                        <w:t xml:space="preserve">Nominations Chair Mike Holmes – </w:t>
                      </w:r>
                      <w:hyperlink r:id="rId52" w:history="1">
                        <w:r w:rsidRPr="00E631AB">
                          <w:rPr>
                            <w:rStyle w:val="Hyperlink"/>
                          </w:rPr>
                          <w:t>elections@ataf.org</w:t>
                        </w:r>
                      </w:hyperlink>
                    </w:p>
                    <w:p w14:paraId="68840DCD" w14:textId="77777777" w:rsidR="002B4343" w:rsidRDefault="002B4343" w:rsidP="001548D0">
                      <w:pPr>
                        <w:pStyle w:val="BlockText-Light"/>
                        <w:rPr>
                          <w:color w:val="BEF843" w:themeColor="accent1" w:themeTint="99"/>
                        </w:rPr>
                      </w:pPr>
                    </w:p>
                    <w:p w14:paraId="18E6CCAE" w14:textId="77777777" w:rsidR="002B4343" w:rsidRDefault="002B4343" w:rsidP="001548D0">
                      <w:pPr>
                        <w:pStyle w:val="BlockText-Light"/>
                        <w:rPr>
                          <w:color w:val="auto"/>
                        </w:rPr>
                      </w:pPr>
                    </w:p>
                    <w:p w14:paraId="4CD0EFFD" w14:textId="77777777" w:rsidR="002B4343" w:rsidRDefault="002B4343" w:rsidP="001548D0">
                      <w:pPr>
                        <w:pStyle w:val="BlockText-Light"/>
                        <w:rPr>
                          <w:color w:val="auto"/>
                        </w:rPr>
                      </w:pPr>
                    </w:p>
                    <w:p w14:paraId="7FBC4615" w14:textId="77777777" w:rsidR="002B4343" w:rsidRDefault="002B4343" w:rsidP="001548D0">
                      <w:pPr>
                        <w:pStyle w:val="BlockText-Light"/>
                      </w:pPr>
                      <w:r w:rsidRPr="004A6502">
                        <w:t>lease</w:t>
                      </w:r>
                    </w:p>
                  </w:txbxContent>
                </v:textbox>
                <w10:wrap type="tight" anchorx="page" anchory="page"/>
              </v:shape>
            </w:pict>
          </mc:Fallback>
        </mc:AlternateContent>
      </w:r>
      <w:r w:rsidR="001E6FB7">
        <w:br w:type="page"/>
      </w:r>
      <w:r w:rsidR="003B0277">
        <w:rPr>
          <w:noProof/>
        </w:rPr>
        <w:lastRenderedPageBreak/>
        <mc:AlternateContent>
          <mc:Choice Requires="wps">
            <w:drawing>
              <wp:anchor distT="0" distB="0" distL="114300" distR="114300" simplePos="0" relativeHeight="251658325" behindDoc="0" locked="0" layoutInCell="1" allowOverlap="1" wp14:anchorId="3BA59BC6" wp14:editId="42CF595D">
                <wp:simplePos x="0" y="0"/>
                <wp:positionH relativeFrom="page">
                  <wp:posOffset>5096510</wp:posOffset>
                </wp:positionH>
                <wp:positionV relativeFrom="page">
                  <wp:posOffset>3670300</wp:posOffset>
                </wp:positionV>
                <wp:extent cx="2273300" cy="5600700"/>
                <wp:effectExtent l="3810" t="0" r="0" b="0"/>
                <wp:wrapTight wrapText="bothSides">
                  <wp:wrapPolygon edited="0">
                    <wp:start x="0" y="0"/>
                    <wp:lineTo x="21600" y="0"/>
                    <wp:lineTo x="21600" y="21600"/>
                    <wp:lineTo x="0" y="21600"/>
                    <wp:lineTo x="0" y="0"/>
                  </wp:wrapPolygon>
                </wp:wrapTight>
                <wp:docPr id="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82F599A" w14:textId="77777777" w:rsidR="002B4343" w:rsidRDefault="002B4343" w:rsidP="00C0066A">
                            <w:pPr>
                              <w:pStyle w:val="BodyText3"/>
                            </w:pPr>
                            <w:r>
                              <w:t>Integer sodales. Quisque id purus quis erat bibendum eleifend. Cras tincidunt ultrices ipsum. Suspendisse ut nulla. Praesent velit urna, eleifend et, varius eget, viverra varius, libero. Proin tincidunt viverra lectus. Sed rutrum, ante quis congue iaculis, turpis tortor posuere ligula, ut venenatis dolor purus at diam. Vivamus ac orci sit amet mi volutpat interdum. Etiam id odio. In a lorem. In condimentum metus vel augue. Vivamus semper imperdiet sem. Aliquam dolor ante, congue id, pretium sodales, lacinia eu, ligula. Ut non metus. Suspendisse laoreet. Integer adipiscing, justo a ultricies imperdiet, quam augue elementum augue, ac placerat mauris justo vitae nisi.</w:t>
                            </w:r>
                          </w:p>
                          <w:p w14:paraId="4B8D6121" w14:textId="77777777" w:rsidR="002B4343" w:rsidRDefault="002B4343" w:rsidP="00C0066A">
                            <w:pPr>
                              <w:pStyle w:val="BodyText3"/>
                            </w:pPr>
                            <w:r>
                              <w:t>Praesent fermentum nulla vel elit. Donec aliquam dui quis sem ornare mattis. Vivamus sit amet odio et eros luctus nonummy. Donec diam orci, convallis ultrices, ultrices vitae, eleifend id, nisl. Class aptent taciti sociosqu ad litora torquent per conubia nostra, per inceptos hymenaeos. Vestibulum quis eros ac augue egestas accumsan. Nam libero libero, venenatis quis, sodales quis, dictum sagittis, dui. Fusce euismod tempor quam. Donec sit amet nunc ut diam consequat faucibus. In elit velit, facilisis eget, auctor vel, venenatis sed, sapien. Maecenas enim nunc, ultrices vitae, vulputate nec, hendrerit et, mauris.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2" type="#_x0000_t202" style="position:absolute;margin-left:401.3pt;margin-top:289pt;width:179pt;height:441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" mv:complextextbox="1" filled="f" stroked="f">
                <v:stroke o:forcedash="t"/>
                <v:textbox inset=",0,,0">
                  <w:txbxContent>
                    <w:p w14:paraId="782F599A" w14:textId="77777777" w:rsidR="002B4343" w:rsidRDefault="002B4343" w:rsidP="00C0066A">
                      <w:pPr>
                        <w:pStyle w:val="BodyText3"/>
                      </w:pPr>
                      <w:r>
                        <w:t>Integer sodales. Quisque id purus quis erat bibendum eleifend. Cras tincidunt ultrices ipsum. Suspendisse ut nulla. Praesent velit urna, eleifend et, varius eget, viverra varius, libero. Proin tincidunt viverra lectus. Sed rutrum, ante quis congue iaculis, turpis tortor posuere ligula, ut venenatis dolor purus at diam. Vivamus ac orci sit amet mi volutpat interdum. Etiam id odio. In a lorem. In condimentum metus vel augue. Vivamus semper imperdiet sem. Aliquam dolor ante, congue id, pretium sodales, lacinia eu, ligula. Ut non metus. Suspendisse laoreet. Integer adipiscing, justo a ultricies imperdiet, quam augue elementum augue, ac placerat mauris justo vitae nisi.</w:t>
                      </w:r>
                    </w:p>
                    <w:p w14:paraId="4B8D6121" w14:textId="77777777" w:rsidR="002B4343" w:rsidRDefault="002B4343" w:rsidP="00C0066A">
                      <w:pPr>
                        <w:pStyle w:val="BodyText3"/>
                      </w:pPr>
                      <w:r>
                        <w:t>Praesent fermentum nulla vel elit. Donec aliquam dui quis sem ornare mattis. Vivamus sit amet odio et eros luctus nonummy. Donec diam orci, convallis ultrices, ultrices vitae, eleifend id, nisl. Class aptent taciti sociosqu ad litora torquent per conubia nostra, per inceptos hymenaeos. Vestibulum quis eros ac augue egestas accumsan. Nam libero libero, venenatis quis, sodales quis, dictum sagittis, dui. Fusce euismod tempor quam. Donec sit amet nunc ut diam consequat faucibus. In elit velit, facilisis eget, auctor vel, venenatis sed, sapien. Maecenas enim nunc, ultrices vitae, vulputate nec, hendrerit et, mauris.</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24" behindDoc="0" locked="0" layoutInCell="1" allowOverlap="1" wp14:anchorId="06438194" wp14:editId="27A4109D">
                <wp:simplePos x="0" y="0"/>
                <wp:positionH relativeFrom="page">
                  <wp:posOffset>5096510</wp:posOffset>
                </wp:positionH>
                <wp:positionV relativeFrom="page">
                  <wp:posOffset>2985135</wp:posOffset>
                </wp:positionV>
                <wp:extent cx="2291715" cy="618490"/>
                <wp:effectExtent l="3810" t="635" r="3175" b="3175"/>
                <wp:wrapTight wrapText="bothSides">
                  <wp:wrapPolygon edited="0">
                    <wp:start x="0" y="0"/>
                    <wp:lineTo x="21600" y="0"/>
                    <wp:lineTo x="21600" y="21600"/>
                    <wp:lineTo x="0" y="21600"/>
                    <wp:lineTo x="0" y="0"/>
                  </wp:wrapPolygon>
                </wp:wrapTight>
                <wp:docPr id="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868E769" w14:textId="77777777" w:rsidR="002B4343" w:rsidRPr="00861C94" w:rsidRDefault="002B4343" w:rsidP="00C0066A">
                            <w:pPr>
                              <w:pStyle w:val="Heading3"/>
                            </w:pPr>
                            <w:r>
                              <w:t xml:space="preserve">Etiam aliquam augue sodales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3" type="#_x0000_t202" style="position:absolute;margin-left:401.3pt;margin-top:235.05pt;width:180.45pt;height:48.7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" filled="f" stroked="f">
                <v:stroke o:forcedash="t"/>
                <v:textbox inset=",0,,0">
                  <w:txbxContent>
                    <w:p w14:paraId="2868E769" w14:textId="77777777" w:rsidR="002B4343" w:rsidRPr="00861C94" w:rsidRDefault="002B4343" w:rsidP="00C0066A">
                      <w:pPr>
                        <w:pStyle w:val="Heading3"/>
                      </w:pPr>
                      <w:r>
                        <w:t xml:space="preserve">Etiam aliquam augue sodales </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23" behindDoc="0" locked="0" layoutInCell="1" allowOverlap="1" wp14:anchorId="25D7F184" wp14:editId="5C1E29FB">
                <wp:simplePos x="0" y="0"/>
                <wp:positionH relativeFrom="page">
                  <wp:posOffset>365760</wp:posOffset>
                </wp:positionH>
                <wp:positionV relativeFrom="page">
                  <wp:posOffset>1676400</wp:posOffset>
                </wp:positionV>
                <wp:extent cx="4389120" cy="7594600"/>
                <wp:effectExtent l="0" t="0" r="0" b="0"/>
                <wp:wrapTight wrapText="bothSides">
                  <wp:wrapPolygon edited="0">
                    <wp:start x="0" y="0"/>
                    <wp:lineTo x="21600" y="0"/>
                    <wp:lineTo x="21600" y="21600"/>
                    <wp:lineTo x="0" y="21600"/>
                    <wp:lineTo x="0" y="0"/>
                  </wp:wrapPolygon>
                </wp:wrapTight>
                <wp:docPr id="7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59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69B6C3D" w14:textId="77777777" w:rsidR="002B4343" w:rsidRDefault="002B4343" w:rsidP="00C0066A">
                            <w:pPr>
                              <w:pStyle w:val="BodyText"/>
                            </w:pPr>
                            <w:r>
                              <w:t>In hac habitasse platea dictumst. Donec justo. Aenean adipiscing lectus ac libero. Vivamus tristique. Nunc euismod. Proin dolor orci, volutpat a, iaculis mollis, elementum sed, sapien. Pellentesque quis elit. Aliquam sed arcu. Nunc tempor sollicitudin augue. Etiam enim. Aenean quis sem.</w:t>
                            </w:r>
                          </w:p>
                          <w:p w14:paraId="03943E33" w14:textId="77777777" w:rsidR="002B4343" w:rsidRDefault="002B4343" w:rsidP="00C0066A">
                            <w:pPr>
                              <w:pStyle w:val="BodyText"/>
                            </w:pPr>
                            <w:r>
                              <w:t>Mauris rutrum. Class aptent taciti sociosqu ad litora torquent per conubia nostra, per inceptos hymenaeos. Nullam dictum lobortis metus. Cras imperdiet interdum lorem. In congue fermentum turpis. Fusce vulputate lacinia enim. Suspendisse potenti. Praesent eleifend, ante quis bibendum mattis, quam felis eleifend nulla, et congue elit urna ac lorem. Suspendisse potenti. Morbi placerat lacus nec turpis. Aliquam turpis urna, euismod sed, ultricies ac, suscipit et, velit.</w:t>
                            </w:r>
                          </w:p>
                          <w:p w14:paraId="6922DC6D" w14:textId="77777777" w:rsidR="002B4343" w:rsidRDefault="002B4343" w:rsidP="00C0066A">
                            <w:pPr>
                              <w:pStyle w:val="BodyText"/>
                            </w:pPr>
                            <w:r>
                              <w:t>Nullam consectetuer, purus ut tempus euismod, ipsum ante volutpat purus, eget vulputate erat nibh vitae eros. Donec varius mauris vel enim. Duis nunc quam, vulputate nec, tincidunt sit amet, dignissim sit amet, elit. Donec congue nibh non odio. Curabitur ut elit vitae lorem egestas mollis. Mauris bibendum malesuada tortor. Curabitur adipiscing, lacus sit amet condimentum dapibus, pede nunc dictum enim, sit amet lobortis tortor odio vel nisi. Fusce eu velit a metus sollicitudin porta. Nam vel justo. Ut neque nisi, consequat id, pretium at, semper in, diam. Vestibulum aliquam mi id purus iaculis ullamcorper. Morbi ornare justo et magna. Aliquam ipsum orci, placerat nec, eleifend at, malesuada at, mi.</w:t>
                            </w:r>
                          </w:p>
                          <w:p w14:paraId="796F40BF" w14:textId="77777777" w:rsidR="002B4343" w:rsidRDefault="002B4343" w:rsidP="00C0066A">
                            <w:pPr>
                              <w:pStyle w:val="BodyText"/>
                            </w:pPr>
                            <w:r>
                              <w:t>Sed porttitor cursus mi. In hac habitasse platea dictumst. Maecenas vel sem quis dui ultricies semper. Fusce lectus. Morbi fringilla augue eu nisl. Etiam bibendum. Fusce dictum adipiscing sapien. Pellentesque habitant morbi tristique senectus et netus et malesuada fames ac turpis egestas. Donec pulvinar rhoncus dolor. Integer ac metus. Mauris id quam. Praesent iaculis, dolor eu sollicitudin fringilla, sapien nisl facilisis nisl, et ullamcorper urna magna quis orci. Etiam at libero. Integer pulvinar justo tincidunt metus. Proin vel felis sed neque laoreet posuere. Sed scelerisque egestas magna. Quisque eleifend erat quis nisi. Vestibulum imperdiet, urna at volutpat egestas, felis odio dapibus nisl, sed posuere nunc enim quis magna. Integer in magna. Suspendisse id justo.</w:t>
                            </w:r>
                          </w:p>
                          <w:p w14:paraId="3C13E8F5" w14:textId="77777777" w:rsidR="002B4343" w:rsidRDefault="002B4343" w:rsidP="00C0066A">
                            <w:pPr>
                              <w:pStyle w:val="BodyText"/>
                            </w:pPr>
                            <w:r>
                              <w:t>Suspendisse vulputate lacus eget lectus. In ac massa. Donec sed diam. Cras egestas interdum libero. Vivamus tincidunt eros ac augue commodo ultrices. Curabitur luctus scelerisque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4" type="#_x0000_t202" style="position:absolute;margin-left:28.8pt;margin-top:132pt;width:345.6pt;height:598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" mv:complextextbox="1" filled="f" stroked="f">
                <v:stroke o:forcedash="t"/>
                <v:textbox inset=",0,,0">
                  <w:txbxContent>
                    <w:p w14:paraId="369B6C3D" w14:textId="77777777" w:rsidR="002B4343" w:rsidRDefault="002B4343" w:rsidP="00C0066A">
                      <w:pPr>
                        <w:pStyle w:val="BodyText"/>
                      </w:pPr>
                      <w:r>
                        <w:t>In hac habitasse platea dictumst. Donec justo. Aenean adipiscing lectus ac libero. Vivamus tristique. Nunc euismod. Proin dolor orci, volutpat a, iaculis mollis, elementum sed, sapien. Pellentesque quis elit. Aliquam sed arcu. Nunc tempor sollicitudin augue. Etiam enim. Aenean quis sem.</w:t>
                      </w:r>
                    </w:p>
                    <w:p w14:paraId="03943E33" w14:textId="77777777" w:rsidR="002B4343" w:rsidRDefault="002B4343" w:rsidP="00C0066A">
                      <w:pPr>
                        <w:pStyle w:val="BodyText"/>
                      </w:pPr>
                      <w:r>
                        <w:t>Mauris rutrum. Class aptent taciti sociosqu ad litora torquent per conubia nostra, per inceptos hymenaeos. Nullam dictum lobortis metus. Cras imperdiet interdum lorem. In congue fermentum turpis. Fusce vulputate lacinia enim. Suspendisse potenti. Praesent eleifend, ante quis bibendum mattis, quam felis eleifend nulla, et congue elit urna ac lorem. Suspendisse potenti. Morbi placerat lacus nec turpis. Aliquam turpis urna, euismod sed, ultricies ac, suscipit et, velit.</w:t>
                      </w:r>
                    </w:p>
                    <w:p w14:paraId="6922DC6D" w14:textId="77777777" w:rsidR="002B4343" w:rsidRDefault="002B4343" w:rsidP="00C0066A">
                      <w:pPr>
                        <w:pStyle w:val="BodyText"/>
                      </w:pPr>
                      <w:r>
                        <w:t>Nullam consectetuer, purus ut tempus euismod, ipsum ante volutpat purus, eget vulputate erat nibh vitae eros. Donec varius mauris vel enim. Duis nunc quam, vulputate nec, tincidunt sit amet, dignissim sit amet, elit. Donec congue nibh non odio. Curabitur ut elit vitae lorem egestas mollis. Mauris bibendum malesuada tortor. Curabitur adipiscing, lacus sit amet condimentum dapibus, pede nunc dictum enim, sit amet lobortis tortor odio vel nisi. Fusce eu velit a metus sollicitudin porta. Nam vel justo. Ut neque nisi, consequat id, pretium at, semper in, diam. Vestibulum aliquam mi id purus iaculis ullamcorper. Morbi ornare justo et magna. Aliquam ipsum orci, placerat nec, eleifend at, malesuada at, mi.</w:t>
                      </w:r>
                    </w:p>
                    <w:p w14:paraId="796F40BF" w14:textId="77777777" w:rsidR="002B4343" w:rsidRDefault="002B4343" w:rsidP="00C0066A">
                      <w:pPr>
                        <w:pStyle w:val="BodyText"/>
                      </w:pPr>
                      <w:r>
                        <w:t>Sed porttitor cursus mi. In hac habitasse platea dictumst. Maecenas vel sem quis dui ultricies semper. Fusce lectus. Morbi fringilla augue eu nisl. Etiam bibendum. Fusce dictum adipiscing sapien. Pellentesque habitant morbi tristique senectus et netus et malesuada fames ac turpis egestas. Donec pulvinar rhoncus dolor. Integer ac metus. Mauris id quam. Praesent iaculis, dolor eu sollicitudin fringilla, sapien nisl facilisis nisl, et ullamcorper urna magna quis orci. Etiam at libero. Integer pulvinar justo tincidunt metus. Proin vel felis sed neque laoreet posuere. Sed scelerisque egestas magna. Quisque eleifend erat quis nisi. Vestibulum imperdiet, urna at volutpat egestas, felis odio dapibus nisl, sed posuere nunc enim quis magna. Integer in magna. Suspendisse id justo.</w:t>
                      </w:r>
                    </w:p>
                    <w:p w14:paraId="3C13E8F5" w14:textId="77777777" w:rsidR="002B4343" w:rsidRDefault="002B4343" w:rsidP="00C0066A">
                      <w:pPr>
                        <w:pStyle w:val="BodyText"/>
                      </w:pPr>
                      <w:r>
                        <w:t>Suspendisse vulputate lacus eget lectus. In ac massa. Donec sed diam. Cras egestas interdum libero. Vivamus tincidunt eros ac augue commodo ultrices. Curabitur luctus scelerisque leo.</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22" behindDoc="0" locked="0" layoutInCell="1" allowOverlap="1" wp14:anchorId="3B65CCF8" wp14:editId="0C3D5EF3">
                <wp:simplePos x="0" y="0"/>
                <wp:positionH relativeFrom="page">
                  <wp:posOffset>365760</wp:posOffset>
                </wp:positionH>
                <wp:positionV relativeFrom="page">
                  <wp:posOffset>1206500</wp:posOffset>
                </wp:positionV>
                <wp:extent cx="4389120" cy="381000"/>
                <wp:effectExtent l="0" t="0" r="0" b="0"/>
                <wp:wrapTight wrapText="bothSides">
                  <wp:wrapPolygon edited="0">
                    <wp:start x="0" y="0"/>
                    <wp:lineTo x="21600" y="0"/>
                    <wp:lineTo x="21600" y="21600"/>
                    <wp:lineTo x="0" y="21600"/>
                    <wp:lineTo x="0" y="0"/>
                  </wp:wrapPolygon>
                </wp:wrapTight>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A8C49C4" w14:textId="77777777" w:rsidR="002B4343" w:rsidRPr="00756E42" w:rsidRDefault="002B4343" w:rsidP="00C0066A">
                            <w:pPr>
                              <w:pStyle w:val="Heading5"/>
                            </w:pPr>
                            <w:r>
                              <w:t>Continued from page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5" type="#_x0000_t202" style="position:absolute;margin-left:28.8pt;margin-top:95pt;width:345.6pt;height:30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" filled="f" stroked="f">
                <v:stroke o:forcedash="t"/>
                <v:textbox inset=",0,,0">
                  <w:txbxContent>
                    <w:p w14:paraId="4A8C49C4" w14:textId="77777777" w:rsidR="002B4343" w:rsidRPr="00756E42" w:rsidRDefault="002B4343" w:rsidP="00C0066A">
                      <w:pPr>
                        <w:pStyle w:val="Heading5"/>
                      </w:pPr>
                      <w:r>
                        <w:t>Continued from page 1</w:t>
                      </w:r>
                    </w:p>
                  </w:txbxContent>
                </v:textbox>
                <w10:wrap type="tight" anchorx="page" anchory="page"/>
              </v:shape>
            </w:pict>
          </mc:Fallback>
        </mc:AlternateContent>
      </w:r>
      <w:r w:rsidR="001E6FB7">
        <w:rPr>
          <w:noProof/>
        </w:rPr>
        <w:drawing>
          <wp:anchor distT="0" distB="0" distL="118745" distR="118745" simplePos="0" relativeHeight="251658250" behindDoc="0" locked="0" layoutInCell="1" allowOverlap="1" wp14:anchorId="66235355" wp14:editId="7440D039">
            <wp:simplePos x="0" y="0"/>
            <wp:positionH relativeFrom="page">
              <wp:posOffset>5279390</wp:posOffset>
            </wp:positionH>
            <wp:positionV relativeFrom="page">
              <wp:posOffset>1234440</wp:posOffset>
            </wp:positionV>
            <wp:extent cx="1919605" cy="1498600"/>
            <wp:effectExtent l="76200" t="50800" r="61595" b="406400"/>
            <wp:wrapTight wrapText="bothSides">
              <wp:wrapPolygon edited="0">
                <wp:start x="-572" y="-732"/>
                <wp:lineTo x="-857" y="27458"/>
                <wp:lineTo x="22007" y="27458"/>
                <wp:lineTo x="22293" y="23064"/>
                <wp:lineTo x="22293" y="5125"/>
                <wp:lineTo x="22007" y="366"/>
                <wp:lineTo x="21721" y="-732"/>
                <wp:lineTo x="-572" y="-732"/>
              </wp:wrapPolygon>
            </wp:wrapTight>
            <wp:docPr id="24" name="Placeholder" descr=":float pics:42-1736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5" descr=":float pics:42-17365563.jpg"/>
                    <pic:cNvPicPr>
                      <a:picLocks noChangeAspect="1" noChangeArrowheads="1"/>
                    </pic:cNvPicPr>
                  </pic:nvPicPr>
                  <pic:blipFill>
                    <a:blip r:embed="rId53"/>
                    <a:srcRect t="1323" b="20603"/>
                    <a:stretch>
                      <a:fillRect/>
                    </a:stretch>
                  </pic:blipFill>
                  <pic:spPr bwMode="auto">
                    <a:xfrm>
                      <a:off x="0" y="0"/>
                      <a:ext cx="1919605" cy="149860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003B0277">
        <w:rPr>
          <w:noProof/>
        </w:rPr>
        <mc:AlternateContent>
          <mc:Choice Requires="wps">
            <w:drawing>
              <wp:anchor distT="0" distB="0" distL="114300" distR="114300" simplePos="0" relativeHeight="251658236" behindDoc="0" locked="0" layoutInCell="1" allowOverlap="1" wp14:anchorId="75810D92" wp14:editId="72F28569">
                <wp:simplePos x="0" y="0"/>
                <wp:positionH relativeFrom="page">
                  <wp:posOffset>5096510</wp:posOffset>
                </wp:positionH>
                <wp:positionV relativeFrom="page">
                  <wp:posOffset>1320800</wp:posOffset>
                </wp:positionV>
                <wp:extent cx="2286000" cy="7861300"/>
                <wp:effectExtent l="3810" t="0" r="0" b="0"/>
                <wp:wrapTight wrapText="bothSides">
                  <wp:wrapPolygon edited="0">
                    <wp:start x="-102" y="-110"/>
                    <wp:lineTo x="-102" y="21488"/>
                    <wp:lineTo x="21702" y="21488"/>
                    <wp:lineTo x="21702" y="-110"/>
                    <wp:lineTo x="-102" y="-110"/>
                  </wp:wrapPolygon>
                </wp:wrapTight>
                <wp:docPr id="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861300"/>
                        </a:xfrm>
                        <a:prstGeom prst="rect">
                          <a:avLst/>
                        </a:prstGeom>
                        <a:gradFill rotWithShape="1">
                          <a:gsLst>
                            <a:gs pos="0">
                              <a:schemeClr val="bg1">
                                <a:lumMod val="100000"/>
                                <a:lumOff val="0"/>
                                <a:alpha val="0"/>
                              </a:schemeClr>
                            </a:gs>
                            <a:gs pos="50000">
                              <a:schemeClr val="bg1">
                                <a:lumMod val="85000"/>
                                <a:lumOff val="0"/>
                              </a:schemeClr>
                            </a:gs>
                            <a:gs pos="100000">
                              <a:schemeClr val="bg1">
                                <a:lumMod val="100000"/>
                                <a:lumOff val="0"/>
                                <a:alpha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1.3pt;margin-top:104pt;width:180pt;height:6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" fillcolor="white [3212]" stroked="f" strokecolor="#4a7ebb" strokeweight="1.5pt">
                <v:fill opacity="0" color2="#d8d8d8 [2732]" rotate="t" focus="50%" type="gradient"/>
                <v:shadow opacity="22938f" mv:blur="38100f" offset="0,2pt"/>
                <v:textbox inset=",7.2pt,,7.2pt"/>
                <w10:wrap type="tight" anchorx="page" anchory="page"/>
              </v:rect>
            </w:pict>
          </mc:Fallback>
        </mc:AlternateContent>
      </w:r>
      <w:r w:rsidR="001E6FB7">
        <w:br w:type="page"/>
      </w:r>
      <w:r w:rsidR="003B0277">
        <w:rPr>
          <w:noProof/>
        </w:rPr>
        <w:lastRenderedPageBreak/>
        <mc:AlternateContent>
          <mc:Choice Requires="wps">
            <w:drawing>
              <wp:anchor distT="0" distB="0" distL="114300" distR="114300" simplePos="0" relativeHeight="251658327" behindDoc="0" locked="0" layoutInCell="1" allowOverlap="1" wp14:anchorId="5CF4F239" wp14:editId="3BFD4FE5">
                <wp:simplePos x="0" y="0"/>
                <wp:positionH relativeFrom="page">
                  <wp:posOffset>4081780</wp:posOffset>
                </wp:positionH>
                <wp:positionV relativeFrom="page">
                  <wp:posOffset>1714500</wp:posOffset>
                </wp:positionV>
                <wp:extent cx="3337560" cy="7556500"/>
                <wp:effectExtent l="5080" t="0" r="0" b="0"/>
                <wp:wrapTight wrapText="bothSides">
                  <wp:wrapPolygon edited="0">
                    <wp:start x="0" y="0"/>
                    <wp:lineTo x="21600" y="0"/>
                    <wp:lineTo x="21600" y="21600"/>
                    <wp:lineTo x="0" y="21600"/>
                    <wp:lineTo x="0" y="0"/>
                  </wp:wrapPolygon>
                </wp:wrapTight>
                <wp:docPr id="6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6"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6" type="#_x0000_t202" style="position:absolute;margin-left:321.4pt;margin-top:135pt;width:262.8pt;height:595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" mv:complextextbox="1" filled="f" stroked="f">
                <v:stroke o:forcedash="t"/>
                <v:textbox inset=",0,,0">
                  <w:txbxContent/>
                </v:textbox>
                <w10:wrap type="tight" anchorx="page" anchory="page"/>
              </v:shape>
            </w:pict>
          </mc:Fallback>
        </mc:AlternateContent>
      </w:r>
      <w:r w:rsidR="003B0277">
        <w:rPr>
          <w:noProof/>
        </w:rPr>
        <mc:AlternateContent>
          <mc:Choice Requires="wps">
            <w:drawing>
              <wp:anchor distT="0" distB="0" distL="114300" distR="114300" simplePos="0" relativeHeight="251658326" behindDoc="0" locked="0" layoutInCell="1" allowOverlap="1" wp14:anchorId="7FEEE033" wp14:editId="0A1C06D5">
                <wp:simplePos x="0" y="0"/>
                <wp:positionH relativeFrom="page">
                  <wp:posOffset>365760</wp:posOffset>
                </wp:positionH>
                <wp:positionV relativeFrom="page">
                  <wp:posOffset>1714500</wp:posOffset>
                </wp:positionV>
                <wp:extent cx="3337560" cy="7556500"/>
                <wp:effectExtent l="0" t="0" r="5080" b="0"/>
                <wp:wrapTight wrapText="bothSides">
                  <wp:wrapPolygon edited="0">
                    <wp:start x="0" y="0"/>
                    <wp:lineTo x="21600" y="0"/>
                    <wp:lineTo x="21600" y="21600"/>
                    <wp:lineTo x="0" y="21600"/>
                    <wp:lineTo x="0" y="0"/>
                  </wp:wrapPolygon>
                </wp:wrapTight>
                <wp:docPr id="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6">
                        <w:txbxContent>
                          <w:p w14:paraId="4E6CC319" w14:textId="77777777" w:rsidR="002B4343" w:rsidRDefault="002B4343" w:rsidP="00C0066A">
                            <w:pPr>
                              <w:pStyle w:val="BodyText"/>
                            </w:pPr>
                            <w:r>
                              <w:t>Quisque imperdiet purus quis orci. Ut placerat erat commodo libero. Praesent imperdiet. Sed bibendum velit nec ipsum. Sed quam metus, posuere ac, scelerisque at, vulputate sed, augue. Ut rhoncus vehicula leo. Quisque sem turpis, dignissim sit amet, ullamcorper vitae, condimentum id, metus. Nulla elit. Vestibulum mattis, purus et tempor tempor, purus elit rhoncus enim, eget mattis arcu odio ac odio. Mauris commodo. Maecenas eget eros ut felis accumsan ullamcorper. Nulla nec nunc. Aenean auctor, leo vel faucibus tincidunt, nulla dui ullamcorper mauris, eu porta felis metus non orci. Donec id tellus id orci porta pellentesque. Nam quis eros. Donec orci justo, viverra in, facilisis ut, euismod nec, libero.</w:t>
                            </w:r>
                          </w:p>
                          <w:p w14:paraId="3D85831B" w14:textId="77777777" w:rsidR="002B4343" w:rsidRDefault="002B4343" w:rsidP="00C0066A">
                            <w:pPr>
                              <w:pStyle w:val="Heading5"/>
                            </w:pPr>
                            <w:r>
                              <w:t xml:space="preserve">Donec sem nisi, tincidunt nec, congue sed, suscipit vitae, justo. </w:t>
                            </w:r>
                          </w:p>
                          <w:p w14:paraId="4603784D" w14:textId="77777777" w:rsidR="002B4343" w:rsidRDefault="002B4343" w:rsidP="00C0066A">
                            <w:pPr>
                              <w:pStyle w:val="BodyText"/>
                            </w:pPr>
                            <w:r>
                              <w:t>Vivamus metus. Ut turpis augue, dictum condimentum, vestibulum quis, dictum luctus, velit. Aliquam cursus tortor quis lectus. Praesent semper nunc porttitor nibh. Sed pede. Vivamus nisi mi, luctus scelerisque, tristique a, mattis at, massa. Morbi vulputate risus ac leo. Praesent et sapien. Nulla eget felis. Morbi ipsum. Maecenas id ante eu tortor consectetuer feugiat. Duis libero. Donec malesuada ante vitae est. In tortor tortor, tincidunt eu, convallis sit amet, blandit vitae, mauris. Vestibulum sit amet ante. Aenean iaculis elementum enim. Fusce iaculis, elit vitae viverra venenatis, lectus elit viverra quam, vel scelerisque lectus augue eu est.</w:t>
                            </w:r>
                          </w:p>
                          <w:p w14:paraId="0E2B057B" w14:textId="77777777" w:rsidR="002B4343" w:rsidRDefault="002B4343" w:rsidP="00C0066A">
                            <w:pPr>
                              <w:pStyle w:val="BodyText"/>
                            </w:pPr>
                            <w:r>
                              <w:t xml:space="preserve">Cras accumsan leo a neque. Vestibulum egestas volutpat libero. Aliquam porta sodales justo. Suspendisse vel quam. Quisque ultrices fermentum odio. Nullam tempor vehicula enim. Nam justo elit, pellentesque quis, placerat sed, fermentum at, dui. Vestibulum nonummy laoreet metus. Donec consectetuer tortor in lorem. Duis mattis nisl ac ligula. Aenean sed orci id pede imperdiet consectetuer. Donec est. Nam commodo. Fusce quam sapien, ultricies quis, dictum id, commodo ut, erat. Sed posuere viverra arcu. </w:t>
                            </w:r>
                          </w:p>
                          <w:p w14:paraId="237DFB8E" w14:textId="77777777" w:rsidR="002B4343" w:rsidRDefault="002B4343" w:rsidP="00C0066A">
                            <w:pPr>
                              <w:pStyle w:val="Heading5"/>
                            </w:pPr>
                            <w:r>
                              <w:t>Vivamus vel sem eu massa sollicitudin congue.</w:t>
                            </w:r>
                          </w:p>
                          <w:p w14:paraId="33282F15" w14:textId="77777777" w:rsidR="002B4343" w:rsidRDefault="002B4343" w:rsidP="00C0066A">
                            <w:pPr>
                              <w:pStyle w:val="BodyText"/>
                            </w:pPr>
                            <w:r>
                              <w:t>Aliquam tellus. Etiam neque lorem, congue vel, aliquet eget, auctor ac, dui. Nullam feugiat consectetuer enim. Ut vulputate erat eget lorem. Sed porta. Vivamus pharetra. Fusce tempor faucibus erat. Duis turpis. Fusce mollis fringilla nulla. Donec nisi magna, pretium vitae, interdum et, consectetuer sed, magna. Vivamus nec diam. Maecenas ac magna at sapien auctor consequat. Praesent iaculis mi vitae lorem.</w:t>
                            </w:r>
                          </w:p>
                          <w:p w14:paraId="27A310D2" w14:textId="77777777" w:rsidR="002B4343" w:rsidRDefault="002B4343" w:rsidP="00C0066A">
                            <w:pPr>
                              <w:pStyle w:val="BodyText"/>
                            </w:pPr>
                            <w:r>
                              <w:t xml:space="preserve">In hac habitasse platea dictumst. Nulla odio. Aliquam ullamcorper. Praesent ipsum enim, rutrum et, pulvinar sed, tempor sed, metus. Pellentesque sodales. Quisque nunc. Aliquam commodo neque vel turpis. Donec et dolor et arcu semper pellentesque. Aliquam erat volutpat. Etiam eu ligula. Praesent quis quam. Nulla rutrum, magna sed gravida faucibus, purus magna bibendum purus, at bibendum ipsum mi eu risus. </w:t>
                            </w:r>
                          </w:p>
                          <w:p w14:paraId="35C91A1D" w14:textId="77777777" w:rsidR="002B4343" w:rsidRDefault="002B4343" w:rsidP="00C0066A">
                            <w:pPr>
                              <w:pStyle w:val="Heading5"/>
                            </w:pPr>
                            <w:r>
                              <w:t xml:space="preserve">Donec condimentum condimentum justo. </w:t>
                            </w:r>
                          </w:p>
                          <w:p w14:paraId="7EFB8B7F" w14:textId="77777777" w:rsidR="002B4343" w:rsidRDefault="002B4343" w:rsidP="00C0066A">
                            <w:pPr>
                              <w:pStyle w:val="BodyText"/>
                            </w:pPr>
                            <w:r>
                              <w:t>Nullam sit amet turpis et eros tempor feugiat. Nullam laoreet lacus eget orci. In scelerisque nulla eget dui. Sed faucibus, lectus vitae pulvinar egestas, tortor velit porta nisi, id feugiat turpis mi sit amet felis. Vestibulum neque lorem, pretium ac, condimentum nec, malesuada et, massa. Donec nonummy bibendum diam.</w:t>
                            </w:r>
                          </w:p>
                          <w:p w14:paraId="1323737C" w14:textId="77777777" w:rsidR="002B4343" w:rsidRDefault="002B4343" w:rsidP="00C0066A">
                            <w:pPr>
                              <w:pStyle w:val="BodyText"/>
                            </w:pPr>
                            <w:r>
                              <w:t>Quisque sit amet odio. Pellentesque velit turpis, aliquam eu, ultricies vel, accumsan sit amet, quam. Praesent vulputate, arcu id convallis pellentesque, diam justo consequat massa, non rutrum odio ipsum ac magna. Quisque iaculis volutpat velit. Duis sed tortor sed turpis adipiscing euismod. Aliquam nec justo. Sed viverra ante eget sapien. Ut sodales adipiscing neque. Donec eu felis quis justo vehicula eleifend. Vivamus ultrices faucibus leo. Duis eu elit. Pellentesque lacus mauris, cursus vel, tempor ac, vestibulum et, lacus. Suspendisse ut turpis sit amet tellus ornare iaculis. Curabitur id risus. Curabitur in nisi.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7" type="#_x0000_t202" style="position:absolute;margin-left:28.8pt;margin-top:135pt;width:262.8pt;height:595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" mv:complextextbox="1" filled="f" stroked="f">
                <v:stroke o:forcedash="t"/>
                <v:textbox style="mso-next-textbox:#Text Box 86" inset=",0,,0">
                  <w:txbxContent>
                    <w:p w14:paraId="4E6CC319" w14:textId="77777777" w:rsidR="002B4343" w:rsidRDefault="002B4343" w:rsidP="00C0066A">
                      <w:pPr>
                        <w:pStyle w:val="BodyText"/>
                      </w:pPr>
                      <w:r>
                        <w:t>Quisque imperdiet purus quis orci. Ut placerat erat commodo libero. Praesent imperdiet. Sed bibendum velit nec ipsum. Sed quam metus, posuere ac, scelerisque at, vulputate sed, augue. Ut rhoncus vehicula leo. Quisque sem turpis, dignissim sit amet, ullamcorper vitae, condimentum id, metus. Nulla elit. Vestibulum mattis, purus et tempor tempor, purus elit rhoncus enim, eget mattis arcu odio ac odio. Mauris commodo. Maecenas eget eros ut felis accumsan ullamcorper. Nulla nec nunc. Aenean auctor, leo vel faucibus tincidunt, nulla dui ullamcorper mauris, eu porta felis metus non orci. Donec id tellus id orci porta pellentesque. Nam quis eros. Donec orci justo, viverra in, facilisis ut, euismod nec, libero.</w:t>
                      </w:r>
                    </w:p>
                    <w:p w14:paraId="3D85831B" w14:textId="77777777" w:rsidR="002B4343" w:rsidRDefault="002B4343" w:rsidP="00C0066A">
                      <w:pPr>
                        <w:pStyle w:val="Heading5"/>
                      </w:pPr>
                      <w:r>
                        <w:t xml:space="preserve">Donec sem nisi, tincidunt nec, congue sed, suscipit vitae, justo. </w:t>
                      </w:r>
                    </w:p>
                    <w:p w14:paraId="4603784D" w14:textId="77777777" w:rsidR="002B4343" w:rsidRDefault="002B4343" w:rsidP="00C0066A">
                      <w:pPr>
                        <w:pStyle w:val="BodyText"/>
                      </w:pPr>
                      <w:r>
                        <w:t>Vivamus metus. Ut turpis augue, dictum condimentum, vestibulum quis, dictum luctus, velit. Aliquam cursus tortor quis lectus. Praesent semper nunc porttitor nibh. Sed pede. Vivamus nisi mi, luctus scelerisque, tristique a, mattis at, massa. Morbi vulputate risus ac leo. Praesent et sapien. Nulla eget felis. Morbi ipsum. Maecenas id ante eu tortor consectetuer feugiat. Duis libero. Donec malesuada ante vitae est. In tortor tortor, tincidunt eu, convallis sit amet, blandit vitae, mauris. Vestibulum sit amet ante. Aenean iaculis elementum enim. Fusce iaculis, elit vitae viverra venenatis, lectus elit viverra quam, vel scelerisque lectus augue eu est.</w:t>
                      </w:r>
                    </w:p>
                    <w:p w14:paraId="0E2B057B" w14:textId="77777777" w:rsidR="002B4343" w:rsidRDefault="002B4343" w:rsidP="00C0066A">
                      <w:pPr>
                        <w:pStyle w:val="BodyText"/>
                      </w:pPr>
                      <w:r>
                        <w:t xml:space="preserve">Cras accumsan leo a neque. Vestibulum egestas volutpat libero. Aliquam porta sodales justo. Suspendisse vel quam. Quisque ultrices fermentum odio. Nullam tempor vehicula enim. Nam justo elit, pellentesque quis, placerat sed, fermentum at, dui. Vestibulum nonummy laoreet metus. Donec consectetuer tortor in lorem. Duis mattis nisl ac ligula. Aenean sed orci id pede imperdiet consectetuer. Donec est. Nam commodo. Fusce quam sapien, ultricies quis, dictum id, commodo ut, erat. Sed posuere viverra arcu. </w:t>
                      </w:r>
                    </w:p>
                    <w:p w14:paraId="237DFB8E" w14:textId="77777777" w:rsidR="002B4343" w:rsidRDefault="002B4343" w:rsidP="00C0066A">
                      <w:pPr>
                        <w:pStyle w:val="Heading5"/>
                      </w:pPr>
                      <w:r>
                        <w:t>Vivamus vel sem eu massa sollicitudin congue.</w:t>
                      </w:r>
                    </w:p>
                    <w:p w14:paraId="33282F15" w14:textId="77777777" w:rsidR="002B4343" w:rsidRDefault="002B4343" w:rsidP="00C0066A">
                      <w:pPr>
                        <w:pStyle w:val="BodyText"/>
                      </w:pPr>
                      <w:r>
                        <w:t>Aliquam tellus. Etiam neque lorem, congue vel, aliquet eget, auctor ac, dui. Nullam feugiat consectetuer enim. Ut vulputate erat eget lorem. Sed porta. Vivamus pharetra. Fusce tempor faucibus erat. Duis turpis. Fusce mollis fringilla nulla. Donec nisi magna, pretium vitae, interdum et, consectetuer sed, magna. Vivamus nec diam. Maecenas ac magna at sapien auctor consequat. Praesent iaculis mi vitae lorem.</w:t>
                      </w:r>
                    </w:p>
                    <w:p w14:paraId="27A310D2" w14:textId="77777777" w:rsidR="002B4343" w:rsidRDefault="002B4343" w:rsidP="00C0066A">
                      <w:pPr>
                        <w:pStyle w:val="BodyText"/>
                      </w:pPr>
                      <w:r>
                        <w:t xml:space="preserve">In hac habitasse platea dictumst. Nulla odio. Aliquam ullamcorper. Praesent ipsum enim, rutrum et, pulvinar sed, tempor sed, metus. Pellentesque sodales. Quisque nunc. Aliquam commodo neque vel turpis. Donec et dolor et arcu semper pellentesque. Aliquam erat volutpat. Etiam eu ligula. Praesent quis quam. Nulla rutrum, magna sed gravida faucibus, purus magna bibendum purus, at bibendum ipsum mi eu risus. </w:t>
                      </w:r>
                    </w:p>
                    <w:p w14:paraId="35C91A1D" w14:textId="77777777" w:rsidR="002B4343" w:rsidRDefault="002B4343" w:rsidP="00C0066A">
                      <w:pPr>
                        <w:pStyle w:val="Heading5"/>
                      </w:pPr>
                      <w:r>
                        <w:t xml:space="preserve">Donec condimentum condimentum justo. </w:t>
                      </w:r>
                    </w:p>
                    <w:p w14:paraId="7EFB8B7F" w14:textId="77777777" w:rsidR="002B4343" w:rsidRDefault="002B4343" w:rsidP="00C0066A">
                      <w:pPr>
                        <w:pStyle w:val="BodyText"/>
                      </w:pPr>
                      <w:r>
                        <w:t>Nullam sit amet turpis et eros tempor feugiat. Nullam laoreet lacus eget orci. In scelerisque nulla eget dui. Sed faucibus, lectus vitae pulvinar egestas, tortor velit porta nisi, id feugiat turpis mi sit amet felis. Vestibulum neque lorem, pretium ac, condimentum nec, malesuada et, massa. Donec nonummy bibendum diam.</w:t>
                      </w:r>
                    </w:p>
                    <w:p w14:paraId="1323737C" w14:textId="77777777" w:rsidR="002B4343" w:rsidRDefault="002B4343" w:rsidP="00C0066A">
                      <w:pPr>
                        <w:pStyle w:val="BodyText"/>
                      </w:pPr>
                      <w:r>
                        <w:t>Quisque sit amet odio. Pellentesque velit turpis, aliquam eu, ultricies vel, accumsan sit amet, quam. Praesent vulputate, arcu id convallis pellentesque, diam justo consequat massa, non rutrum odio ipsum ac magna. Quisque iaculis volutpat velit. Duis sed tortor sed turpis adipiscing euismod. Aliquam nec justo. Sed viverra ante eget sapien. Ut sodales adipiscing neque. Donec eu felis quis justo vehicula eleifend. Vivamus ultrices faucibus leo. Duis eu elit. Pellentesque lacus mauris, cursus vel, tempor ac, vestibulum et, lacus. Suspendisse ut turpis sit amet tellus ornare iaculis. Curabitur id risus. Curabitur in nisi.</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28" behindDoc="0" locked="0" layoutInCell="1" allowOverlap="1" wp14:anchorId="703EC80E" wp14:editId="338DC782">
                <wp:simplePos x="0" y="0"/>
                <wp:positionH relativeFrom="page">
                  <wp:posOffset>365760</wp:posOffset>
                </wp:positionH>
                <wp:positionV relativeFrom="page">
                  <wp:posOffset>1207135</wp:posOffset>
                </wp:positionV>
                <wp:extent cx="7040880" cy="381000"/>
                <wp:effectExtent l="0" t="635" r="0" b="0"/>
                <wp:wrapTight wrapText="bothSides">
                  <wp:wrapPolygon edited="0">
                    <wp:start x="0" y="0"/>
                    <wp:lineTo x="21600" y="0"/>
                    <wp:lineTo x="21600" y="21600"/>
                    <wp:lineTo x="0" y="21600"/>
                    <wp:lineTo x="0" y="0"/>
                  </wp:wrapPolygon>
                </wp:wrapTight>
                <wp:docPr id="6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DB02DE7" w14:textId="77777777" w:rsidR="002B4343" w:rsidRPr="00756E42" w:rsidRDefault="002B4343" w:rsidP="00C0066A">
                            <w:pPr>
                              <w:pStyle w:val="Heading5"/>
                            </w:pPr>
                            <w: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8" type="#_x0000_t202" style="position:absolute;margin-left:28.8pt;margin-top:95.05pt;width:554.4pt;height:30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" filled="f" stroked="f">
                <v:stroke o:forcedash="t"/>
                <v:textbox inset=",0,,0">
                  <w:txbxContent>
                    <w:p w14:paraId="1DB02DE7" w14:textId="77777777" w:rsidR="002B4343" w:rsidRPr="00756E42" w:rsidRDefault="002B4343" w:rsidP="00C0066A">
                      <w:pPr>
                        <w:pStyle w:val="Heading5"/>
                      </w:pPr>
                      <w:r>
                        <w:t>(continued)</w:t>
                      </w:r>
                    </w:p>
                  </w:txbxContent>
                </v:textbox>
                <w10:wrap type="tight" anchorx="page" anchory="page"/>
              </v:shape>
            </w:pict>
          </mc:Fallback>
        </mc:AlternateContent>
      </w:r>
    </w:p>
    <w:p w14:paraId="289F5A37" w14:textId="77777777" w:rsidR="00C0066A" w:rsidRDefault="003B0277">
      <w:r>
        <w:rPr>
          <w:noProof/>
        </w:rPr>
        <w:lastRenderedPageBreak/>
        <mc:AlternateContent>
          <mc:Choice Requires="wps">
            <w:drawing>
              <wp:anchor distT="0" distB="0" distL="114300" distR="114300" simplePos="0" relativeHeight="251658334" behindDoc="0" locked="0" layoutInCell="1" allowOverlap="1" wp14:anchorId="612B9AF8" wp14:editId="60E506A4">
                <wp:simplePos x="0" y="0"/>
                <wp:positionH relativeFrom="page">
                  <wp:posOffset>2978785</wp:posOffset>
                </wp:positionH>
                <wp:positionV relativeFrom="page">
                  <wp:posOffset>7210425</wp:posOffset>
                </wp:positionV>
                <wp:extent cx="3657600" cy="274320"/>
                <wp:effectExtent l="0" t="0" r="5715" b="0"/>
                <wp:wrapTight wrapText="bothSides">
                  <wp:wrapPolygon edited="0">
                    <wp:start x="0" y="0"/>
                    <wp:lineTo x="21600" y="0"/>
                    <wp:lineTo x="21600" y="21600"/>
                    <wp:lineTo x="0" y="21600"/>
                    <wp:lineTo x="0" y="0"/>
                  </wp:wrapPolygon>
                </wp:wrapTight>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4437D58" w14:textId="77777777" w:rsidR="002B4343" w:rsidRPr="00CA47DA" w:rsidRDefault="002B4343" w:rsidP="00C0066A">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9" type="#_x0000_t202" style="position:absolute;margin-left:234.55pt;margin-top:567.75pt;width:4in;height:21.6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" filled="f" stroked="f">
                <v:stroke o:forcedash="t"/>
                <v:textbox inset=",0,,0">
                  <w:txbxContent>
                    <w:p w14:paraId="74437D58" w14:textId="77777777" w:rsidR="002B4343" w:rsidRPr="00CA47DA" w:rsidRDefault="002B4343" w:rsidP="00C0066A">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333" behindDoc="0" locked="0" layoutInCell="1" allowOverlap="1" wp14:anchorId="4D3CA6A8" wp14:editId="2AD25625">
                <wp:simplePos x="0" y="0"/>
                <wp:positionH relativeFrom="page">
                  <wp:posOffset>365760</wp:posOffset>
                </wp:positionH>
                <wp:positionV relativeFrom="page">
                  <wp:posOffset>6029325</wp:posOffset>
                </wp:positionV>
                <wp:extent cx="3340100" cy="431800"/>
                <wp:effectExtent l="0" t="0" r="2540" b="3175"/>
                <wp:wrapTight wrapText="bothSides">
                  <wp:wrapPolygon edited="0">
                    <wp:start x="0" y="0"/>
                    <wp:lineTo x="21600" y="0"/>
                    <wp:lineTo x="21600" y="21600"/>
                    <wp:lineTo x="0" y="21600"/>
                    <wp:lineTo x="0" y="0"/>
                  </wp:wrapPolygon>
                </wp:wrapTight>
                <wp:docPr id="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68CB3" w14:textId="77777777" w:rsidR="002B4343" w:rsidRPr="00CF27B0" w:rsidRDefault="002B4343" w:rsidP="00C0066A">
                            <w:pPr>
                              <w:pStyle w:val="BodyText3"/>
                              <w:rPr>
                                <w:color w:val="3472BA" w:themeColor="background2"/>
                              </w:rPr>
                            </w:pPr>
                            <w:r w:rsidRPr="00CF27B0">
                              <w:rPr>
                                <w:color w:val="3472BA" w:themeColor="background2"/>
                              </w:rPr>
                              <w:fldChar w:fldCharType="begin"/>
                            </w:r>
                            <w:r w:rsidRPr="00CF27B0">
                              <w:rPr>
                                <w:color w:val="3472BA" w:themeColor="background2"/>
                              </w:rPr>
                              <w:instrText xml:space="preserve">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WorkStreet </w:instrText>
                            </w:r>
                            <w:r w:rsidRPr="00CF27B0">
                              <w:rPr>
                                <w:color w:val="3472BA" w:themeColor="background2"/>
                              </w:rPr>
                              <w:fldChar w:fldCharType="end"/>
                            </w:r>
                            <w:r w:rsidRPr="00CF27B0">
                              <w:rPr>
                                <w:color w:val="3472BA" w:themeColor="background2"/>
                              </w:rPr>
                              <w:instrText xml:space="preserve">="" "[Street Address]" </w:instrText>
                            </w:r>
                            <w:r w:rsidRPr="00CF27B0">
                              <w:rPr>
                                <w:color w:val="3472BA" w:themeColor="background2"/>
                              </w:rPr>
                              <w:fldChar w:fldCharType="begin"/>
                            </w:r>
                            <w:r w:rsidRPr="00CF27B0">
                              <w:rPr>
                                <w:color w:val="3472BA" w:themeColor="background2"/>
                              </w:rPr>
                              <w:instrText xml:space="preserve"> USERPROPERTY WorkStreet </w:instrText>
                            </w:r>
                            <w:r w:rsidRPr="00CF27B0">
                              <w:rPr>
                                <w:color w:val="3472BA" w:themeColor="background2"/>
                              </w:rPr>
                              <w:fldChar w:fldCharType="separate"/>
                            </w:r>
                            <w:r w:rsidRPr="00CF27B0">
                              <w:rPr>
                                <w:color w:val="3472BA" w:themeColor="background2"/>
                              </w:rPr>
                              <w:instrText>93 Perry Street</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[Street Address]</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[Street Address]</w:t>
                            </w:r>
                            <w:r w:rsidRPr="00CF27B0">
                              <w:rPr>
                                <w:color w:val="3472BA" w:themeColor="background2"/>
                              </w:rPr>
                              <w:fldChar w:fldCharType="end"/>
                            </w:r>
                            <w:r w:rsidRPr="00CF27B0">
                              <w:rPr>
                                <w:color w:val="3472BA" w:themeColor="background2"/>
                              </w:rPr>
                              <w:br/>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WorkCity </w:instrText>
                            </w:r>
                            <w:r w:rsidRPr="00CF27B0">
                              <w:rPr>
                                <w:color w:val="3472BA" w:themeColor="background2"/>
                              </w:rPr>
                              <w:fldChar w:fldCharType="end"/>
                            </w:r>
                            <w:r w:rsidRPr="00CF27B0">
                              <w:rPr>
                                <w:color w:val="3472BA" w:themeColor="background2"/>
                              </w:rPr>
                              <w:instrText xml:space="preserve">="" "[City]" </w:instrText>
                            </w:r>
                            <w:r w:rsidRPr="00CF27B0">
                              <w:rPr>
                                <w:color w:val="3472BA" w:themeColor="background2"/>
                              </w:rPr>
                              <w:fldChar w:fldCharType="begin"/>
                            </w:r>
                            <w:r w:rsidRPr="00CF27B0">
                              <w:rPr>
                                <w:color w:val="3472BA" w:themeColor="background2"/>
                              </w:rPr>
                              <w:instrText xml:space="preserve"> USERPROPERTY WorkCity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[City]</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[City]</w:t>
                            </w:r>
                            <w:r w:rsidRPr="00CF27B0">
                              <w:rPr>
                                <w:color w:val="3472BA" w:themeColor="background2"/>
                              </w:rPr>
                              <w:fldChar w:fldCharType="end"/>
                            </w:r>
                            <w:r w:rsidRPr="00CF27B0">
                              <w:rPr>
                                <w:color w:val="3472BA" w:themeColor="background2"/>
                              </w:rPr>
                              <w:t xml:space="preserve">, </w:t>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WorkState </w:instrText>
                            </w:r>
                            <w:r w:rsidRPr="00CF27B0">
                              <w:rPr>
                                <w:color w:val="3472BA" w:themeColor="background2"/>
                              </w:rPr>
                              <w:fldChar w:fldCharType="end"/>
                            </w:r>
                            <w:r w:rsidRPr="00CF27B0">
                              <w:rPr>
                                <w:color w:val="3472BA" w:themeColor="background2"/>
                              </w:rPr>
                              <w:instrText xml:space="preserve">="" "[State]"  </w:instrText>
                            </w:r>
                            <w:r w:rsidRPr="00CF27B0">
                              <w:rPr>
                                <w:color w:val="3472BA" w:themeColor="background2"/>
                              </w:rPr>
                              <w:fldChar w:fldCharType="begin"/>
                            </w:r>
                            <w:r w:rsidRPr="00CF27B0">
                              <w:rPr>
                                <w:color w:val="3472BA" w:themeColor="background2"/>
                              </w:rPr>
                              <w:instrText xml:space="preserve"> USERPROPERTY WorkState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[State]</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[State]</w:t>
                            </w:r>
                            <w:r w:rsidRPr="00CF27B0">
                              <w:rPr>
                                <w:color w:val="3472BA" w:themeColor="background2"/>
                              </w:rPr>
                              <w:fldChar w:fldCharType="end"/>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WorkZip </w:instrText>
                            </w:r>
                            <w:r w:rsidRPr="00CF27B0">
                              <w:rPr>
                                <w:color w:val="3472BA" w:themeColor="background2"/>
                              </w:rPr>
                              <w:fldChar w:fldCharType="end"/>
                            </w:r>
                            <w:r w:rsidRPr="00CF27B0">
                              <w:rPr>
                                <w:color w:val="3472BA" w:themeColor="background2"/>
                              </w:rPr>
                              <w:instrText xml:space="preserve">="" "[Postal Code]" </w:instrText>
                            </w:r>
                            <w:r w:rsidRPr="00CF27B0">
                              <w:rPr>
                                <w:color w:val="3472BA" w:themeColor="background2"/>
                              </w:rPr>
                              <w:fldChar w:fldCharType="begin"/>
                            </w:r>
                            <w:r w:rsidRPr="00CF27B0">
                              <w:rPr>
                                <w:color w:val="3472BA" w:themeColor="background2"/>
                              </w:rPr>
                              <w:instrText xml:space="preserve"> USERPROPERTY WorkZip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[Postal Code]</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[Postal Code]</w:t>
                            </w:r>
                            <w:r w:rsidRPr="00CF27B0">
                              <w:rPr>
                                <w:color w:val="3472BA" w:themeColor="background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0" type="#_x0000_t202" style="position:absolute;margin-left:28.8pt;margin-top:474.75pt;width:263pt;height:3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" filled="f" stroked="f">
                <v:textbox inset=",0,,0">
                  <w:txbxContent>
                    <w:p w14:paraId="34C68CB3" w14:textId="77777777" w:rsidR="002B4343" w:rsidRPr="00CF27B0" w:rsidRDefault="002B4343" w:rsidP="00C0066A">
                      <w:pPr>
                        <w:pStyle w:val="BodyText3"/>
                        <w:rPr>
                          <w:color w:val="3472BA" w:themeColor="background2"/>
                        </w:rPr>
                      </w:pPr>
                      <w:r w:rsidRPr="00CF27B0">
                        <w:rPr>
                          <w:color w:val="3472BA" w:themeColor="background2"/>
                        </w:rPr>
                        <w:fldChar w:fldCharType="begin"/>
                      </w:r>
                      <w:r w:rsidRPr="00CF27B0">
                        <w:rPr>
                          <w:color w:val="3472BA" w:themeColor="background2"/>
                        </w:rPr>
                        <w:instrText xml:space="preserve">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WorkStreet </w:instrText>
                      </w:r>
                      <w:r w:rsidRPr="00CF27B0">
                        <w:rPr>
                          <w:color w:val="3472BA" w:themeColor="background2"/>
                        </w:rPr>
                        <w:fldChar w:fldCharType="end"/>
                      </w:r>
                      <w:r w:rsidRPr="00CF27B0">
                        <w:rPr>
                          <w:color w:val="3472BA" w:themeColor="background2"/>
                        </w:rPr>
                        <w:instrText xml:space="preserve">="" "[Street Address]" </w:instrText>
                      </w:r>
                      <w:r w:rsidRPr="00CF27B0">
                        <w:rPr>
                          <w:color w:val="3472BA" w:themeColor="background2"/>
                        </w:rPr>
                        <w:fldChar w:fldCharType="begin"/>
                      </w:r>
                      <w:r w:rsidRPr="00CF27B0">
                        <w:rPr>
                          <w:color w:val="3472BA" w:themeColor="background2"/>
                        </w:rPr>
                        <w:instrText xml:space="preserve"> USERPROPERTY WorkStreet </w:instrText>
                      </w:r>
                      <w:r w:rsidRPr="00CF27B0">
                        <w:rPr>
                          <w:color w:val="3472BA" w:themeColor="background2"/>
                        </w:rPr>
                        <w:fldChar w:fldCharType="separate"/>
                      </w:r>
                      <w:r w:rsidRPr="00CF27B0">
                        <w:rPr>
                          <w:color w:val="3472BA" w:themeColor="background2"/>
                        </w:rPr>
                        <w:instrText>93 Perry Street</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[Street Address]</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[Street Address]</w:t>
                      </w:r>
                      <w:r w:rsidRPr="00CF27B0">
                        <w:rPr>
                          <w:color w:val="3472BA" w:themeColor="background2"/>
                        </w:rPr>
                        <w:fldChar w:fldCharType="end"/>
                      </w:r>
                      <w:r w:rsidRPr="00CF27B0">
                        <w:rPr>
                          <w:color w:val="3472BA" w:themeColor="background2"/>
                        </w:rPr>
                        <w:br/>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WorkCity </w:instrText>
                      </w:r>
                      <w:r w:rsidRPr="00CF27B0">
                        <w:rPr>
                          <w:color w:val="3472BA" w:themeColor="background2"/>
                        </w:rPr>
                        <w:fldChar w:fldCharType="end"/>
                      </w:r>
                      <w:r w:rsidRPr="00CF27B0">
                        <w:rPr>
                          <w:color w:val="3472BA" w:themeColor="background2"/>
                        </w:rPr>
                        <w:instrText xml:space="preserve">="" "[City]" </w:instrText>
                      </w:r>
                      <w:r w:rsidRPr="00CF27B0">
                        <w:rPr>
                          <w:color w:val="3472BA" w:themeColor="background2"/>
                        </w:rPr>
                        <w:fldChar w:fldCharType="begin"/>
                      </w:r>
                      <w:r w:rsidRPr="00CF27B0">
                        <w:rPr>
                          <w:color w:val="3472BA" w:themeColor="background2"/>
                        </w:rPr>
                        <w:instrText xml:space="preserve"> USERPROPERTY WorkCity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[City]</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[City]</w:t>
                      </w:r>
                      <w:r w:rsidRPr="00CF27B0">
                        <w:rPr>
                          <w:color w:val="3472BA" w:themeColor="background2"/>
                        </w:rPr>
                        <w:fldChar w:fldCharType="end"/>
                      </w:r>
                      <w:r w:rsidRPr="00CF27B0">
                        <w:rPr>
                          <w:color w:val="3472BA" w:themeColor="background2"/>
                        </w:rPr>
                        <w:t xml:space="preserve">, </w:t>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WorkState </w:instrText>
                      </w:r>
                      <w:r w:rsidRPr="00CF27B0">
                        <w:rPr>
                          <w:color w:val="3472BA" w:themeColor="background2"/>
                        </w:rPr>
                        <w:fldChar w:fldCharType="end"/>
                      </w:r>
                      <w:r w:rsidRPr="00CF27B0">
                        <w:rPr>
                          <w:color w:val="3472BA" w:themeColor="background2"/>
                        </w:rPr>
                        <w:instrText xml:space="preserve">="" "[State]"  </w:instrText>
                      </w:r>
                      <w:r w:rsidRPr="00CF27B0">
                        <w:rPr>
                          <w:color w:val="3472BA" w:themeColor="background2"/>
                        </w:rPr>
                        <w:fldChar w:fldCharType="begin"/>
                      </w:r>
                      <w:r w:rsidRPr="00CF27B0">
                        <w:rPr>
                          <w:color w:val="3472BA" w:themeColor="background2"/>
                        </w:rPr>
                        <w:instrText xml:space="preserve"> USERPROPERTY WorkState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[State]</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[State]</w:t>
                      </w:r>
                      <w:r w:rsidRPr="00CF27B0">
                        <w:rPr>
                          <w:color w:val="3472BA" w:themeColor="background2"/>
                        </w:rPr>
                        <w:fldChar w:fldCharType="end"/>
                      </w:r>
                      <w:r w:rsidRPr="00CF27B0">
                        <w:rPr>
                          <w:color w:val="3472BA" w:themeColor="background2"/>
                        </w:rPr>
                        <w:fldChar w:fldCharType="begin"/>
                      </w:r>
                      <w:r w:rsidRPr="00CF27B0">
                        <w:rPr>
                          <w:color w:val="3472BA" w:themeColor="background2"/>
                        </w:rPr>
                        <w:instrText xml:space="preserve"> PLACEHOLDER </w:instrText>
                      </w:r>
                      <w:r w:rsidRPr="00CF27B0">
                        <w:rPr>
                          <w:color w:val="3472BA" w:themeColor="background2"/>
                        </w:rPr>
                        <w:fldChar w:fldCharType="begin"/>
                      </w:r>
                      <w:r w:rsidRPr="00CF27B0">
                        <w:rPr>
                          <w:color w:val="3472BA" w:themeColor="background2"/>
                        </w:rPr>
                        <w:instrText xml:space="preserve"> IF </w:instrText>
                      </w:r>
                      <w:r w:rsidRPr="00CF27B0">
                        <w:rPr>
                          <w:color w:val="3472BA" w:themeColor="background2"/>
                        </w:rPr>
                        <w:fldChar w:fldCharType="begin"/>
                      </w:r>
                      <w:r w:rsidRPr="00CF27B0">
                        <w:rPr>
                          <w:color w:val="3472BA" w:themeColor="background2"/>
                        </w:rPr>
                        <w:instrText xml:space="preserve"> USERPROPERTY WorkZip </w:instrText>
                      </w:r>
                      <w:r w:rsidRPr="00CF27B0">
                        <w:rPr>
                          <w:color w:val="3472BA" w:themeColor="background2"/>
                        </w:rPr>
                        <w:fldChar w:fldCharType="end"/>
                      </w:r>
                      <w:r w:rsidRPr="00CF27B0">
                        <w:rPr>
                          <w:color w:val="3472BA" w:themeColor="background2"/>
                        </w:rPr>
                        <w:instrText xml:space="preserve">="" "[Postal Code]" </w:instrText>
                      </w:r>
                      <w:r w:rsidRPr="00CF27B0">
                        <w:rPr>
                          <w:color w:val="3472BA" w:themeColor="background2"/>
                        </w:rPr>
                        <w:fldChar w:fldCharType="begin"/>
                      </w:r>
                      <w:r w:rsidRPr="00CF27B0">
                        <w:rPr>
                          <w:color w:val="3472BA" w:themeColor="background2"/>
                        </w:rPr>
                        <w:instrText xml:space="preserve"> USERPROPERTY WorkZip </w:instrText>
                      </w:r>
                      <w:r w:rsidRPr="00CF27B0">
                        <w:rPr>
                          <w:color w:val="3472BA" w:themeColor="background2"/>
                        </w:rPr>
                        <w:fldChar w:fldCharType="separate"/>
                      </w:r>
                      <w:r w:rsidRPr="00CF27B0">
                        <w:rPr>
                          <w:color w:val="3472BA" w:themeColor="background2"/>
                        </w:rPr>
                        <w:instrText>Error! Bookmark not defined.</w:instrText>
                      </w:r>
                      <w:r w:rsidRPr="00CF27B0">
                        <w:rPr>
                          <w:color w:val="3472BA" w:themeColor="background2"/>
                        </w:rPr>
                        <w:fldChar w:fldCharType="end"/>
                      </w:r>
                      <w:r w:rsidRPr="00CF27B0">
                        <w:rPr>
                          <w:color w:val="3472BA" w:themeColor="background2"/>
                        </w:rPr>
                        <w:fldChar w:fldCharType="separate"/>
                      </w:r>
                      <w:r w:rsidRPr="00CF27B0">
                        <w:rPr>
                          <w:noProof/>
                          <w:color w:val="3472BA" w:themeColor="background2"/>
                        </w:rPr>
                        <w:instrText>[Postal Code]</w:instrText>
                      </w:r>
                      <w:r w:rsidRPr="00CF27B0">
                        <w:rPr>
                          <w:color w:val="3472BA" w:themeColor="background2"/>
                        </w:rPr>
                        <w:fldChar w:fldCharType="end"/>
                      </w:r>
                      <w:r w:rsidRPr="00CF27B0">
                        <w:rPr>
                          <w:color w:val="3472BA" w:themeColor="background2"/>
                        </w:rPr>
                        <w:instrText xml:space="preserve"> \* MERGEFORMAT</w:instrText>
                      </w:r>
                      <w:r w:rsidRPr="00CF27B0">
                        <w:rPr>
                          <w:color w:val="3472BA" w:themeColor="background2"/>
                        </w:rPr>
                        <w:fldChar w:fldCharType="separate"/>
                      </w:r>
                      <w:r w:rsidRPr="00CF27B0">
                        <w:rPr>
                          <w:color w:val="3472BA" w:themeColor="background2"/>
                        </w:rPr>
                        <w:t>[Postal Code]</w:t>
                      </w:r>
                      <w:r w:rsidRPr="00CF27B0">
                        <w:rPr>
                          <w:color w:val="3472BA" w:themeColor="background2"/>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335" behindDoc="0" locked="0" layoutInCell="1" allowOverlap="1" wp14:anchorId="623F9E7C" wp14:editId="3DAFDB1B">
                <wp:simplePos x="0" y="0"/>
                <wp:positionH relativeFrom="page">
                  <wp:posOffset>2978785</wp:posOffset>
                </wp:positionH>
                <wp:positionV relativeFrom="page">
                  <wp:posOffset>7527925</wp:posOffset>
                </wp:positionV>
                <wp:extent cx="3657600" cy="1143000"/>
                <wp:effectExtent l="0" t="0" r="5715" b="3175"/>
                <wp:wrapTight wrapText="bothSides">
                  <wp:wrapPolygon edited="0">
                    <wp:start x="0" y="0"/>
                    <wp:lineTo x="21600" y="0"/>
                    <wp:lineTo x="21600" y="21600"/>
                    <wp:lineTo x="0" y="21600"/>
                    <wp:lineTo x="0" y="0"/>
                  </wp:wrapPolygon>
                </wp:wrapTight>
                <wp:docPr id="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40F2D73" w14:textId="77777777" w:rsidR="002B4343" w:rsidRPr="00CF27B0" w:rsidRDefault="002B4343" w:rsidP="00C0066A">
                            <w:pPr>
                              <w:pStyle w:val="BodyText"/>
                              <w:rPr>
                                <w:color w:val="3472BA" w:themeColor="background2"/>
                              </w:rPr>
                            </w:pPr>
                            <w:r w:rsidRPr="00CF27B0">
                              <w:rPr>
                                <w:color w:val="3472BA" w:themeColor="background2"/>
                              </w:rPr>
                              <w:t>Address Line 1</w:t>
                            </w:r>
                            <w:r w:rsidRPr="00CF27B0">
                              <w:rPr>
                                <w:color w:val="3472BA" w:themeColor="background2"/>
                              </w:rPr>
                              <w:br/>
                              <w:t>Address Line 2</w:t>
                            </w:r>
                            <w:r w:rsidRPr="00CF27B0">
                              <w:rPr>
                                <w:color w:val="3472BA" w:themeColor="background2"/>
                              </w:rPr>
                              <w:br/>
                              <w:t>Address Line 3</w:t>
                            </w:r>
                            <w:r w:rsidRPr="00CF27B0">
                              <w:rPr>
                                <w:color w:val="3472BA" w:themeColor="background2"/>
                              </w:rP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1" type="#_x0000_t202" style="position:absolute;margin-left:234.55pt;margin-top:592.75pt;width:4in;height:90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" filled="f" stroked="f">
                <v:stroke o:forcedash="t"/>
                <v:textbox inset=",0,,0">
                  <w:txbxContent>
                    <w:p w14:paraId="540F2D73" w14:textId="77777777" w:rsidR="002B4343" w:rsidRPr="00CF27B0" w:rsidRDefault="002B4343" w:rsidP="00C0066A">
                      <w:pPr>
                        <w:pStyle w:val="BodyText"/>
                        <w:rPr>
                          <w:color w:val="3472BA" w:themeColor="background2"/>
                        </w:rPr>
                      </w:pPr>
                      <w:r w:rsidRPr="00CF27B0">
                        <w:rPr>
                          <w:color w:val="3472BA" w:themeColor="background2"/>
                        </w:rPr>
                        <w:t>Address Line 1</w:t>
                      </w:r>
                      <w:r w:rsidRPr="00CF27B0">
                        <w:rPr>
                          <w:color w:val="3472BA" w:themeColor="background2"/>
                        </w:rPr>
                        <w:br/>
                        <w:t>Address Line 2</w:t>
                      </w:r>
                      <w:r w:rsidRPr="00CF27B0">
                        <w:rPr>
                          <w:color w:val="3472BA" w:themeColor="background2"/>
                        </w:rPr>
                        <w:br/>
                        <w:t>Address Line 3</w:t>
                      </w:r>
                      <w:r w:rsidRPr="00CF27B0">
                        <w:rPr>
                          <w:color w:val="3472BA" w:themeColor="background2"/>
                        </w:rP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332" behindDoc="0" locked="0" layoutInCell="1" allowOverlap="1" wp14:anchorId="1E756F68" wp14:editId="1A3F9F08">
                <wp:simplePos x="0" y="0"/>
                <wp:positionH relativeFrom="page">
                  <wp:posOffset>365760</wp:posOffset>
                </wp:positionH>
                <wp:positionV relativeFrom="page">
                  <wp:posOffset>5737225</wp:posOffset>
                </wp:positionV>
                <wp:extent cx="3340100" cy="266700"/>
                <wp:effectExtent l="0" t="0" r="2540" b="3175"/>
                <wp:wrapTight wrapText="bothSides">
                  <wp:wrapPolygon edited="0">
                    <wp:start x="0" y="0"/>
                    <wp:lineTo x="21600" y="0"/>
                    <wp:lineTo x="21600" y="21600"/>
                    <wp:lineTo x="0" y="21600"/>
                    <wp:lineTo x="0" y="0"/>
                  </wp:wrapPolygon>
                </wp:wrapTight>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686B037" w14:textId="77777777" w:rsidR="002B4343" w:rsidRPr="00CA47DA" w:rsidRDefault="002B4343" w:rsidP="00C0066A">
                            <w:pPr>
                              <w:pStyle w:val="Mail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2" type="#_x0000_t202" style="position:absolute;margin-left:28.8pt;margin-top:451.75pt;width:263pt;height:21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pPW/cCAABf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" filled="f" stroked="f">
                <v:stroke o:forcedash="t"/>
                <v:textbox inset=",0,,0">
                  <w:txbxContent>
                    <w:p w14:paraId="3686B037" w14:textId="77777777" w:rsidR="002B4343" w:rsidRPr="00CA47DA" w:rsidRDefault="002B4343" w:rsidP="00C0066A">
                      <w:pPr>
                        <w:pStyle w:val="Mail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331" behindDoc="0" locked="0" layoutInCell="1" allowOverlap="1" wp14:anchorId="15C4BCDE" wp14:editId="378E44A6">
                <wp:simplePos x="0" y="0"/>
                <wp:positionH relativeFrom="page">
                  <wp:posOffset>4826000</wp:posOffset>
                </wp:positionH>
                <wp:positionV relativeFrom="page">
                  <wp:posOffset>3423285</wp:posOffset>
                </wp:positionV>
                <wp:extent cx="2349500" cy="939800"/>
                <wp:effectExtent l="0" t="0" r="0" b="5715"/>
                <wp:wrapTight wrapText="bothSides">
                  <wp:wrapPolygon edited="0">
                    <wp:start x="0" y="0"/>
                    <wp:lineTo x="21600" y="0"/>
                    <wp:lineTo x="21600" y="21600"/>
                    <wp:lineTo x="0" y="21600"/>
                    <wp:lineTo x="0" y="0"/>
                  </wp:wrapPolygon>
                </wp:wrapTight>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F551E7A" w14:textId="77777777" w:rsidR="002B4343" w:rsidRDefault="002B4343" w:rsidP="00C0066A">
                            <w:pPr>
                              <w:pStyle w:val="BlockText-Light"/>
                            </w:pPr>
                            <w:r w:rsidRPr="001A4365">
                              <w:t>Vivamus id nisi vel purus gravida bibendum. Duis nec neque. In sem diam, convallis eleifend, rutrum id, rutrum et, justo. Cum sociis natoque penatibus et magnis dis parturient montes, nascetur ridiculus mus. Etiam malesuada eros at mi.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3" type="#_x0000_t202" style="position:absolute;margin-left:380pt;margin-top:269.55pt;width:185pt;height:74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" filled="f" stroked="f">
                <v:stroke o:forcedash="t"/>
                <v:textbox inset=",0,,0">
                  <w:txbxContent>
                    <w:p w14:paraId="1F551E7A" w14:textId="77777777" w:rsidR="002B4343" w:rsidRDefault="002B4343" w:rsidP="00C0066A">
                      <w:pPr>
                        <w:pStyle w:val="BlockText-Light"/>
                      </w:pPr>
                      <w:r w:rsidRPr="001A4365">
                        <w:t>Vivamus id nisi vel purus gravida bibendum. Duis nec neque. In sem diam, convallis eleifend, rutrum id, rutrum et, justo. Cum sociis natoque penatibus et magnis dis parturient montes, nascetur ridiculus mus. Etiam malesuada eros at mi.</w:t>
                      </w:r>
                    </w:p>
                  </w:txbxContent>
                </v:textbox>
                <w10:wrap type="tight" anchorx="page" anchory="page"/>
              </v:shape>
            </w:pict>
          </mc:Fallback>
        </mc:AlternateContent>
      </w:r>
      <w:r>
        <w:rPr>
          <w:noProof/>
        </w:rPr>
        <mc:AlternateContent>
          <mc:Choice Requires="wps">
            <w:drawing>
              <wp:anchor distT="0" distB="0" distL="114300" distR="114300" simplePos="0" relativeHeight="251658329" behindDoc="0" locked="0" layoutInCell="1" allowOverlap="1" wp14:anchorId="67EC7064" wp14:editId="74A08F3B">
                <wp:simplePos x="0" y="0"/>
                <wp:positionH relativeFrom="page">
                  <wp:posOffset>685800</wp:posOffset>
                </wp:positionH>
                <wp:positionV relativeFrom="page">
                  <wp:posOffset>957580</wp:posOffset>
                </wp:positionV>
                <wp:extent cx="3886200" cy="726440"/>
                <wp:effectExtent l="0" t="5080" r="0" b="5080"/>
                <wp:wrapTight wrapText="bothSides">
                  <wp:wrapPolygon edited="0">
                    <wp:start x="0" y="0"/>
                    <wp:lineTo x="21600" y="0"/>
                    <wp:lineTo x="21600" y="21600"/>
                    <wp:lineTo x="0" y="21600"/>
                    <wp:lineTo x="0" y="0"/>
                  </wp:wrapPolygon>
                </wp:wrapTight>
                <wp:docPr id="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26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45DE19D" w14:textId="77777777" w:rsidR="002B4343" w:rsidRDefault="002B4343" w:rsidP="00C0066A">
                            <w:pPr>
                              <w:pStyle w:val="BlockHeading-Large"/>
                            </w:pPr>
                            <w:r>
                              <w:t>L</w:t>
                            </w:r>
                            <w:r w:rsidRPr="001A4365">
                              <w:t>orem ipsum dolor sit amet, consectetuer adipiscing 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4" type="#_x0000_t202" style="position:absolute;margin-left:54pt;margin-top:75.4pt;width:306pt;height:57.2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" filled="f" stroked="f">
                <v:stroke o:forcedash="t"/>
                <v:textbox inset=",0,,0">
                  <w:txbxContent>
                    <w:p w14:paraId="645DE19D" w14:textId="77777777" w:rsidR="002B4343" w:rsidRDefault="002B4343" w:rsidP="00C0066A">
                      <w:pPr>
                        <w:pStyle w:val="BlockHeading-Large"/>
                      </w:pPr>
                      <w:r>
                        <w:t>L</w:t>
                      </w:r>
                      <w:r w:rsidRPr="001A4365">
                        <w:t>orem ipsum dolor sit amet, consectetuer adipiscing elit.</w:t>
                      </w:r>
                    </w:p>
                  </w:txbxContent>
                </v:textbox>
                <w10:wrap type="tight" anchorx="page" anchory="page"/>
              </v:shape>
            </w:pict>
          </mc:Fallback>
        </mc:AlternateContent>
      </w:r>
      <w:r>
        <w:rPr>
          <w:noProof/>
        </w:rPr>
        <mc:AlternateContent>
          <mc:Choice Requires="wps">
            <w:drawing>
              <wp:anchor distT="0" distB="0" distL="114300" distR="114300" simplePos="0" relativeHeight="251658330" behindDoc="0" locked="0" layoutInCell="1" allowOverlap="1" wp14:anchorId="4EA3C1A5" wp14:editId="7B48B07A">
                <wp:simplePos x="0" y="0"/>
                <wp:positionH relativeFrom="page">
                  <wp:posOffset>685800</wp:posOffset>
                </wp:positionH>
                <wp:positionV relativeFrom="page">
                  <wp:posOffset>1866265</wp:posOffset>
                </wp:positionV>
                <wp:extent cx="3886200" cy="2748915"/>
                <wp:effectExtent l="0" t="0" r="0" b="0"/>
                <wp:wrapTight wrapText="bothSides">
                  <wp:wrapPolygon edited="0">
                    <wp:start x="0" y="0"/>
                    <wp:lineTo x="21600" y="0"/>
                    <wp:lineTo x="21600" y="21600"/>
                    <wp:lineTo x="0" y="21600"/>
                    <wp:lineTo x="0" y="0"/>
                  </wp:wrapPolygon>
                </wp:wrapTight>
                <wp:docPr id="2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4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A0A8573" w14:textId="77777777" w:rsidR="002B4343" w:rsidRDefault="002B4343" w:rsidP="00C0066A">
                            <w:pPr>
                              <w:pStyle w:val="BodyText2"/>
                            </w:pPr>
                            <w:r>
                              <w:t>Proin consequat. Donec et sem. Nullam in lorem. Vestibulum et est. In ullamcorper, quam nec dictum interdum, neque enim gravida tortor, id congue purus neque sit amet elit. Nunc gravida malesuada ante. Proin aliquet nisl ut libero. Sed quam. Lorem ipsum dolor sit amet, consectetuer adipiscing elit. In enim ante, condimentum ac, mollis eu, lobortis sed, sapien.</w:t>
                            </w:r>
                          </w:p>
                          <w:p w14:paraId="60AE7A2C" w14:textId="77777777" w:rsidR="002B4343" w:rsidRDefault="002B4343" w:rsidP="00C0066A">
                            <w:pPr>
                              <w:pStyle w:val="BodyText2"/>
                            </w:pPr>
                            <w:r>
                              <w:t>Fusce eleifend gravida est. Duis malesuada scelerisque purus. Donec sapien turpis, accumsan non, dapibus ut, congue ut, ligula. Integer placerat quam nec elit. Lorem ipsum dolor sit amet, consectetuer adipiscing elit. Morbi dictum pretium erat. Integer rhoncus velit sit amet pede. Fusce eu arcu id felis dignissim gravida. Maecenas scelerisque accumsan orci. Aliquam metus purus, ullamcorper sit amet, vehicula ac, venenatis et, orci. Donec venenatis enim suscipit sem.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5" type="#_x0000_t202" style="position:absolute;margin-left:54pt;margin-top:146.95pt;width:306pt;height:216.4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" mv:complextextbox="1" filled="f" stroked="f">
                <v:stroke o:forcedash="t"/>
                <v:textbox inset=",0,,0">
                  <w:txbxContent>
                    <w:p w14:paraId="5A0A8573" w14:textId="77777777" w:rsidR="002B4343" w:rsidRDefault="002B4343" w:rsidP="00C0066A">
                      <w:pPr>
                        <w:pStyle w:val="BodyText2"/>
                      </w:pPr>
                      <w:r>
                        <w:t>Proin consequat. Donec et sem. Nullam in lorem. Vestibulum et est. In ullamcorper, quam nec dictum interdum, neque enim gravida tortor, id congue purus neque sit amet elit. Nunc gravida malesuada ante. Proin aliquet nisl ut libero. Sed quam. Lorem ipsum dolor sit amet, consectetuer adipiscing elit. In enim ante, condimentum ac, mollis eu, lobortis sed, sapien.</w:t>
                      </w:r>
                    </w:p>
                    <w:p w14:paraId="60AE7A2C" w14:textId="77777777" w:rsidR="002B4343" w:rsidRDefault="002B4343" w:rsidP="00C0066A">
                      <w:pPr>
                        <w:pStyle w:val="BodyText2"/>
                      </w:pPr>
                      <w:r>
                        <w:t>Fusce eleifend gravida est. Duis malesuada scelerisque purus. Donec sapien turpis, accumsan non, dapibus ut, congue ut, ligula. Integer placerat quam nec elit. Lorem ipsum dolor sit amet, consectetuer adipiscing elit. Morbi dictum pretium erat. Integer rhoncus velit sit amet pede. Fusce eu arcu id felis dignissim gravida. Maecenas scelerisque accumsan orci. Aliquam metus purus, ullamcorper sit amet, vehicula ac, venenatis et, orci. Donec venenatis enim suscipit sem.</w:t>
                      </w:r>
                    </w:p>
                  </w:txbxContent>
                </v:textbox>
                <w10:wrap type="tight" anchorx="page" anchory="page"/>
              </v:shape>
            </w:pict>
          </mc:Fallback>
        </mc:AlternateContent>
      </w:r>
      <w:r w:rsidR="001E6FB7">
        <w:rPr>
          <w:noProof/>
        </w:rPr>
        <w:drawing>
          <wp:anchor distT="0" distB="0" distL="118745" distR="118745" simplePos="0" relativeHeight="251658251" behindDoc="0" locked="0" layoutInCell="1" allowOverlap="1" wp14:anchorId="2EA73AD9" wp14:editId="60895A7E">
            <wp:simplePos x="5486400" y="8229600"/>
            <wp:positionH relativeFrom="page">
              <wp:posOffset>4851400</wp:posOffset>
            </wp:positionH>
            <wp:positionV relativeFrom="page">
              <wp:posOffset>1346200</wp:posOffset>
            </wp:positionV>
            <wp:extent cx="2286000" cy="1758315"/>
            <wp:effectExtent l="76200" t="50800" r="50800" b="476885"/>
            <wp:wrapTight wrapText="bothSides">
              <wp:wrapPolygon edited="0">
                <wp:start x="-480" y="-624"/>
                <wp:lineTo x="-720" y="27458"/>
                <wp:lineTo x="21840" y="27458"/>
                <wp:lineTo x="22080" y="24650"/>
                <wp:lineTo x="22080" y="4368"/>
                <wp:lineTo x="21840" y="312"/>
                <wp:lineTo x="21600" y="-624"/>
                <wp:lineTo x="-480" y="-624"/>
              </wp:wrapPolygon>
            </wp:wrapTight>
            <wp:docPr id="21" name="Placeholder" descr=":float pics:42-1805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16" descr=":float pics:42-18054251.jpg"/>
                    <pic:cNvPicPr>
                      <a:picLocks noChangeAspect="1" noChangeArrowheads="1"/>
                    </pic:cNvPicPr>
                  </pic:nvPicPr>
                  <pic:blipFill>
                    <a:blip r:embed="rId54"/>
                    <a:srcRect l="2500" b="50000"/>
                    <a:stretch>
                      <a:fillRect/>
                    </a:stretch>
                  </pic:blipFill>
                  <pic:spPr bwMode="auto">
                    <a:xfrm>
                      <a:off x="0" y="0"/>
                      <a:ext cx="2286000" cy="1758315"/>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Pr>
          <w:noProof/>
        </w:rPr>
        <mc:AlternateContent>
          <mc:Choice Requires="wps">
            <w:drawing>
              <wp:anchor distT="0" distB="0" distL="114300" distR="114300" simplePos="0" relativeHeight="251658265" behindDoc="0" locked="0" layoutInCell="1" allowOverlap="1" wp14:anchorId="10616E71" wp14:editId="04D6904A">
                <wp:simplePos x="0" y="0"/>
                <wp:positionH relativeFrom="page">
                  <wp:posOffset>4537075</wp:posOffset>
                </wp:positionH>
                <wp:positionV relativeFrom="page">
                  <wp:posOffset>511810</wp:posOffset>
                </wp:positionV>
                <wp:extent cx="2552700" cy="203200"/>
                <wp:effectExtent l="0" t="0" r="0" b="0"/>
                <wp:wrapTight wrapText="bothSides">
                  <wp:wrapPolygon edited="0">
                    <wp:start x="215" y="0"/>
                    <wp:lineTo x="215" y="18900"/>
                    <wp:lineTo x="21063" y="18900"/>
                    <wp:lineTo x="21063" y="0"/>
                    <wp:lineTo x="215" y="0"/>
                  </wp:wrapPolygon>
                </wp:wrapTight>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5E9869C" w14:textId="77777777" w:rsidR="002B4343" w:rsidRDefault="002B4343" w:rsidP="00C0066A">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6" type="#_x0000_t202" style="position:absolute;margin-left:357.25pt;margin-top:40.3pt;width:201pt;height:1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" filled="f" stroked="f">
                <v:stroke o:forcedash="t"/>
                <v:textbox inset=",0,,0">
                  <w:txbxContent>
                    <w:p w14:paraId="15E9869C" w14:textId="77777777" w:rsidR="002B4343" w:rsidRDefault="002B4343" w:rsidP="00C0066A">
                      <w:pPr>
                        <w:pStyle w:val="Header-Right"/>
                      </w:pPr>
                      <w:r>
                        <w:t>Spring 2016</w:t>
                      </w:r>
                    </w:p>
                  </w:txbxContent>
                </v:textbox>
                <w10:wrap type="tight" anchorx="page" anchory="page"/>
              </v:shape>
            </w:pict>
          </mc:Fallback>
        </mc:AlternateContent>
      </w:r>
      <w:r>
        <w:rPr>
          <w:noProof/>
        </w:rPr>
        <mc:AlternateContent>
          <mc:Choice Requires="wps">
            <w:drawing>
              <wp:anchor distT="0" distB="0" distL="114300" distR="114300" simplePos="0" relativeHeight="251658264" behindDoc="0" locked="0" layoutInCell="1" allowOverlap="1" wp14:anchorId="366A12F1" wp14:editId="1E6579E6">
                <wp:simplePos x="0" y="0"/>
                <wp:positionH relativeFrom="page">
                  <wp:posOffset>685800</wp:posOffset>
                </wp:positionH>
                <wp:positionV relativeFrom="page">
                  <wp:posOffset>511810</wp:posOffset>
                </wp:positionV>
                <wp:extent cx="3517900" cy="203200"/>
                <wp:effectExtent l="0" t="3810" r="0" b="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7572A05" w14:textId="77777777" w:rsidR="002B4343" w:rsidRDefault="002B4343" w:rsidP="00C0066A">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margin-left:54pt;margin-top:40.3pt;width:277pt;height:1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" filled="f" stroked="f">
                <v:stroke o:forcedash="t"/>
                <v:textbox inset=",0,,0">
                  <w:txbxContent>
                    <w:p w14:paraId="67572A05" w14:textId="77777777" w:rsidR="002B4343" w:rsidRDefault="002B4343" w:rsidP="00C0066A">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63" behindDoc="0" locked="0" layoutInCell="1" allowOverlap="1" wp14:anchorId="360237EF" wp14:editId="0E289B54">
                <wp:simplePos x="0" y="0"/>
                <wp:positionH relativeFrom="page">
                  <wp:posOffset>685800</wp:posOffset>
                </wp:positionH>
                <wp:positionV relativeFrom="page">
                  <wp:posOffset>740410</wp:posOffset>
                </wp:positionV>
                <wp:extent cx="6400800" cy="0"/>
                <wp:effectExtent l="12700" t="16510" r="25400" b="2159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3pt" to="558pt,5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" strokecolor="#6fa0ef [1311]" strokeweight=".5pt">
                <v:shadow opacity="22938f" mv:blur="38100f" offset="0,2pt"/>
                <w10:wrap anchorx="page" anchory="page"/>
              </v:line>
            </w:pict>
          </mc:Fallback>
        </mc:AlternateContent>
      </w:r>
    </w:p>
    <w:sectPr w:rsidR="00C0066A" w:rsidSect="00C0066A">
      <w:headerReference w:type="default" r:id="rId55"/>
      <w:footerReference w:type="default" r:id="rId56"/>
      <w:headerReference w:type="first" r:id="rId57"/>
      <w:footerReference w:type="first" r:id="rId58"/>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23A10" w14:textId="77777777" w:rsidR="007C7B0D" w:rsidRDefault="007C7B0D">
      <w:pPr>
        <w:spacing w:after="0"/>
      </w:pPr>
      <w:r>
        <w:separator/>
      </w:r>
    </w:p>
  </w:endnote>
  <w:endnote w:type="continuationSeparator" w:id="0">
    <w:p w14:paraId="4491200A" w14:textId="77777777" w:rsidR="007C7B0D" w:rsidRDefault="007C7B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E0E58" w14:textId="77777777" w:rsidR="002B4343" w:rsidRDefault="002B4343">
    <w:pPr>
      <w:pStyle w:val="Footer"/>
    </w:pPr>
    <w:r>
      <w:rPr>
        <w:noProof/>
      </w:rPr>
      <mc:AlternateContent>
        <mc:Choice Requires="wps">
          <w:drawing>
            <wp:anchor distT="0" distB="0" distL="114300" distR="114300" simplePos="0" relativeHeight="251658246" behindDoc="0" locked="0" layoutInCell="1" allowOverlap="1" wp14:anchorId="01863E89" wp14:editId="1619C7B1">
              <wp:simplePos x="0" y="0"/>
              <wp:positionH relativeFrom="page">
                <wp:posOffset>3657600</wp:posOffset>
              </wp:positionH>
              <wp:positionV relativeFrom="page">
                <wp:posOffset>9423400</wp:posOffset>
              </wp:positionV>
              <wp:extent cx="457200" cy="203200"/>
              <wp:effectExtent l="0" t="0" r="0" b="0"/>
              <wp:wrapTight wrapText="bothSides">
                <wp:wrapPolygon edited="0">
                  <wp:start x="0" y="0"/>
                  <wp:lineTo x="21600" y="0"/>
                  <wp:lineTo x="21600" y="21600"/>
                  <wp:lineTo x="0" y="21600"/>
                  <wp:lineTo x="0" y="0"/>
                </wp:wrapPolygon>
              </wp:wrapTight>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4DBEE" w14:textId="77777777" w:rsidR="002B4343" w:rsidRDefault="002B4343" w:rsidP="00C0066A">
                          <w:pPr>
                            <w:pStyle w:val="Footer"/>
                          </w:pPr>
                          <w:r>
                            <w:fldChar w:fldCharType="begin"/>
                          </w:r>
                          <w:r>
                            <w:instrText xml:space="preserve"> PAGE  \* MERGEFORMAT </w:instrText>
                          </w:r>
                          <w:r>
                            <w:fldChar w:fldCharType="separate"/>
                          </w:r>
                          <w:r w:rsidR="007C7B0D">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80" type="#_x0000_t202" style="position:absolute;left:0;text-align:left;margin-left:4in;margin-top:742pt;width:36pt;height: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EzrICAAC5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" filled="f" stroked="f">
              <v:textbox inset=",0,,0">
                <w:txbxContent>
                  <w:p w14:paraId="6D54DBEE" w14:textId="77777777" w:rsidR="002B4343" w:rsidRDefault="002B4343" w:rsidP="00C0066A">
                    <w:pPr>
                      <w:pStyle w:val="Footer"/>
                    </w:pPr>
                    <w:r>
                      <w:fldChar w:fldCharType="begin"/>
                    </w:r>
                    <w:r>
                      <w:instrText xml:space="preserve"> PAGE  \* MERGEFORMAT </w:instrText>
                    </w:r>
                    <w:r>
                      <w:fldChar w:fldCharType="separate"/>
                    </w:r>
                    <w:r w:rsidR="007C7B0D">
                      <w:rPr>
                        <w:noProof/>
                      </w:rPr>
                      <w:t>3</w:t>
                    </w:r>
                    <w:r>
                      <w:rPr>
                        <w:noProof/>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04" behindDoc="0" locked="0" layoutInCell="1" allowOverlap="1" wp14:anchorId="760E946F" wp14:editId="28616870">
              <wp:simplePos x="0" y="0"/>
              <wp:positionH relativeFrom="page">
                <wp:posOffset>378460</wp:posOffset>
              </wp:positionH>
              <wp:positionV relativeFrom="page">
                <wp:posOffset>8302625</wp:posOffset>
              </wp:positionV>
              <wp:extent cx="7004050" cy="1364615"/>
              <wp:effectExtent l="0" t="0" r="0" b="0"/>
              <wp:wrapTight wrapText="bothSides">
                <wp:wrapPolygon edited="0">
                  <wp:start x="-55" y="-151"/>
                  <wp:lineTo x="-55" y="21449"/>
                  <wp:lineTo x="21655" y="21449"/>
                  <wp:lineTo x="21655" y="-151"/>
                  <wp:lineTo x="-55" y="-151"/>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8pt;margin-top:653.75pt;width:551.5pt;height:107.4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" fillcolor="#0b2e67 [3215]" stroked="f" strokecolor="blue" strokeweight="1.5pt">
              <v:fill color2="#3472ba [3214]" focus="100%" type="gradient"/>
              <v:shadow opacity="22938f" mv:blur="38100f" offset="0,2pt"/>
              <v:textbox inset=",7.2pt,,7.2pt"/>
              <w10:wrap type="tight"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11FCE" w14:textId="77777777" w:rsidR="002B4343" w:rsidRDefault="002B4343">
    <w:pPr>
      <w:pStyle w:val="Footer"/>
    </w:pPr>
    <w:r>
      <w:rPr>
        <w:noProof/>
      </w:rPr>
      <w:drawing>
        <wp:anchor distT="0" distB="0" distL="114300" distR="114300" simplePos="0" relativeHeight="251658212" behindDoc="0" locked="0" layoutInCell="1" allowOverlap="1" wp14:anchorId="7F1D7D81" wp14:editId="2964B527">
          <wp:simplePos x="5486400" y="8229600"/>
          <wp:positionH relativeFrom="page">
            <wp:posOffset>365760</wp:posOffset>
          </wp:positionH>
          <wp:positionV relativeFrom="page">
            <wp:posOffset>8293735</wp:posOffset>
          </wp:positionV>
          <wp:extent cx="7035800" cy="1384300"/>
          <wp:effectExtent l="25400" t="0" r="0" b="0"/>
          <wp:wrapNone/>
          <wp:docPr id="2" name="Picture 2"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ADA5" w14:textId="77777777" w:rsidR="002B4343" w:rsidRDefault="002B434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0B958" w14:textId="77777777" w:rsidR="002B4343" w:rsidRDefault="002B43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1FFB4" w14:textId="77777777" w:rsidR="007C7B0D" w:rsidRDefault="007C7B0D">
      <w:pPr>
        <w:spacing w:after="0"/>
      </w:pPr>
      <w:r>
        <w:separator/>
      </w:r>
    </w:p>
  </w:footnote>
  <w:footnote w:type="continuationSeparator" w:id="0">
    <w:p w14:paraId="1AD76A37" w14:textId="77777777" w:rsidR="007C7B0D" w:rsidRDefault="007C7B0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5E2DB" w14:textId="243E9EFB" w:rsidR="002B4343" w:rsidRDefault="002B4343">
    <w:pPr>
      <w:pStyle w:val="Header"/>
    </w:pPr>
    <w:r>
      <w:rPr>
        <w:noProof/>
      </w:rPr>
      <mc:AlternateContent>
        <mc:Choice Requires="wps">
          <w:drawing>
            <wp:anchor distT="0" distB="0" distL="114300" distR="114300" simplePos="0" relativeHeight="251658248" behindDoc="0" locked="0" layoutInCell="1" allowOverlap="1" wp14:anchorId="03749486" wp14:editId="68CB0AB2">
              <wp:simplePos x="0" y="0"/>
              <wp:positionH relativeFrom="page">
                <wp:posOffset>4537075</wp:posOffset>
              </wp:positionH>
              <wp:positionV relativeFrom="page">
                <wp:posOffset>508000</wp:posOffset>
              </wp:positionV>
              <wp:extent cx="2552700" cy="203200"/>
              <wp:effectExtent l="0" t="0" r="0" b="0"/>
              <wp:wrapTight wrapText="bothSides">
                <wp:wrapPolygon edited="0">
                  <wp:start x="215" y="0"/>
                  <wp:lineTo x="215" y="18900"/>
                  <wp:lineTo x="21063" y="18900"/>
                  <wp:lineTo x="21063" y="0"/>
                  <wp:lineTo x="215"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4B7EEE" w14:textId="7D7CA861" w:rsidR="002B4343" w:rsidRDefault="002B4343" w:rsidP="00C0066A">
                          <w:pPr>
                            <w:pStyle w:val="Header-Right"/>
                          </w:pPr>
                          <w:r>
                            <w:t>July 2018</w:t>
                          </w:r>
                        </w:p>
                        <w:p w14:paraId="50663E9B" w14:textId="77777777" w:rsidR="002B4343" w:rsidRDefault="002B4343" w:rsidP="00C0066A">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78" type="#_x0000_t202" style="position:absolute;margin-left:357.25pt;margin-top:40pt;width:201pt;height:1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INX/ECAABP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" filled="f" stroked="f">
              <v:textbox inset=",0,,0">
                <w:txbxContent>
                  <w:p w14:paraId="4D4B7EEE" w14:textId="7D7CA861" w:rsidR="002B4343" w:rsidRDefault="002B4343" w:rsidP="00C0066A">
                    <w:pPr>
                      <w:pStyle w:val="Header-Right"/>
                    </w:pPr>
                    <w:r>
                      <w:t>July 2018</w:t>
                    </w:r>
                  </w:p>
                  <w:p w14:paraId="50663E9B" w14:textId="77777777" w:rsidR="002B4343" w:rsidRDefault="002B4343" w:rsidP="00C0066A">
                    <w:pPr>
                      <w:pStyle w:val="Header-Right"/>
                    </w:pPr>
                  </w:p>
                </w:txbxContent>
              </v:textbox>
              <w10:wrap type="tight"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06E7F2AC" wp14:editId="1321FE1C">
              <wp:simplePos x="0" y="0"/>
              <wp:positionH relativeFrom="page">
                <wp:posOffset>682625</wp:posOffset>
              </wp:positionH>
              <wp:positionV relativeFrom="page">
                <wp:posOffset>508000</wp:posOffset>
              </wp:positionV>
              <wp:extent cx="3517900" cy="203200"/>
              <wp:effectExtent l="0" t="0" r="0" b="0"/>
              <wp:wrapTight wrapText="bothSides">
                <wp:wrapPolygon edited="0">
                  <wp:start x="156" y="0"/>
                  <wp:lineTo x="156" y="18900"/>
                  <wp:lineTo x="21210" y="18900"/>
                  <wp:lineTo x="21210" y="0"/>
                  <wp:lineTo x="156" y="0"/>
                </wp:wrapPolygon>
              </wp:wrapTight>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1B0EFA" w14:textId="6FE9B3E8" w:rsidR="002B4343" w:rsidRDefault="002B4343" w:rsidP="00C0066A">
                          <w:pPr>
                            <w:pStyle w:val="Header"/>
                          </w:pPr>
                          <w:r>
                            <w:t>30</w:t>
                          </w:r>
                          <w:r w:rsidRPr="00D82ADE">
                            <w:rPr>
                              <w:vertAlign w:val="superscript"/>
                            </w:rPr>
                            <w:t>th</w:t>
                          </w:r>
                          <w:r>
                            <w:t xml:space="preserve"> Annual ATAF Symposium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9" type="#_x0000_t202" style="position:absolute;margin-left:53.75pt;margin-top:40pt;width:277pt;height: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Kl5vM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" filled="f" stroked="f">
              <v:textbox inset=",0,,0">
                <w:txbxContent>
                  <w:p w14:paraId="1C1B0EFA" w14:textId="6FE9B3E8" w:rsidR="002B4343" w:rsidRDefault="002B4343" w:rsidP="00C0066A">
                    <w:pPr>
                      <w:pStyle w:val="Header"/>
                    </w:pPr>
                    <w:r>
                      <w:t>30</w:t>
                    </w:r>
                    <w:r w:rsidRPr="00D82ADE">
                      <w:rPr>
                        <w:vertAlign w:val="superscript"/>
                      </w:rPr>
                      <w:t>th</w:t>
                    </w:r>
                    <w:r>
                      <w:t xml:space="preserve"> Annual ATAF Symposium</w:t>
                    </w:r>
                  </w:p>
                </w:txbxContent>
              </v:textbox>
              <w10:wrap type="tight" anchorx="page" anchory="page"/>
            </v:shape>
          </w:pict>
        </mc:Fallback>
      </mc:AlternateContent>
    </w:r>
    <w:r>
      <w:rPr>
        <w:noProof/>
      </w:rPr>
      <mc:AlternateContent>
        <mc:Choice Requires="wps">
          <w:drawing>
            <wp:anchor distT="0" distB="0" distL="114300" distR="114300" simplePos="0" relativeHeight="251658206" behindDoc="0" locked="0" layoutInCell="1" allowOverlap="1" wp14:anchorId="67F98E3E" wp14:editId="6BD2C2E7">
              <wp:simplePos x="0" y="0"/>
              <wp:positionH relativeFrom="page">
                <wp:posOffset>384175</wp:posOffset>
              </wp:positionH>
              <wp:positionV relativeFrom="page">
                <wp:posOffset>365760</wp:posOffset>
              </wp:positionV>
              <wp:extent cx="7004050" cy="1047115"/>
              <wp:effectExtent l="3175" t="0" r="3175" b="0"/>
              <wp:wrapTight wrapText="bothSides">
                <wp:wrapPolygon edited="0">
                  <wp:start x="-55" y="-157"/>
                  <wp:lineTo x="-55" y="21443"/>
                  <wp:lineTo x="21655" y="21443"/>
                  <wp:lineTo x="21655" y="-157"/>
                  <wp:lineTo x="-55" y="-157"/>
                </wp:wrapPolygon>
              </wp:wrapTight>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0471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25pt;margin-top:28.8pt;width:551.5pt;height:82.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" fillcolor="#3472ba [3214]" stroked="f" strokecolor="blue" strokeweight="1.5pt">
              <v:fill color2="#0b2e67 [3215]" focus="100%" type="gradien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3041B" w14:textId="77777777" w:rsidR="002B4343" w:rsidRDefault="002B4343">
    <w:pPr>
      <w:pStyle w:val="Header"/>
    </w:pPr>
    <w:r>
      <w:rPr>
        <w:noProof/>
      </w:rPr>
      <mc:AlternateContent>
        <mc:Choice Requires="wps">
          <w:drawing>
            <wp:anchor distT="0" distB="0" distL="114300" distR="114300" simplePos="0" relativeHeight="251658198" behindDoc="0" locked="0" layoutInCell="1" allowOverlap="1" wp14:anchorId="3BF06788" wp14:editId="10C093E4">
              <wp:simplePos x="0" y="0"/>
              <wp:positionH relativeFrom="page">
                <wp:posOffset>5102225</wp:posOffset>
              </wp:positionH>
              <wp:positionV relativeFrom="page">
                <wp:posOffset>3302000</wp:posOffset>
              </wp:positionV>
              <wp:extent cx="2286000" cy="5410200"/>
              <wp:effectExtent l="0" t="0" r="3175" b="0"/>
              <wp:wrapTight wrapText="bothSides">
                <wp:wrapPolygon edited="0">
                  <wp:start x="-102" y="-109"/>
                  <wp:lineTo x="-102" y="21488"/>
                  <wp:lineTo x="21702" y="21488"/>
                  <wp:lineTo x="21702" y="-109"/>
                  <wp:lineTo x="-102" y="-109"/>
                </wp:wrapPolygon>
              </wp:wrapTight>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10200"/>
                      </a:xfrm>
                      <a:prstGeom prst="rect">
                        <a:avLst/>
                      </a:prstGeom>
                      <a:gradFill rotWithShape="1">
                        <a:gsLst>
                          <a:gs pos="0">
                            <a:schemeClr val="bg1">
                              <a:lumMod val="100000"/>
                              <a:lumOff val="0"/>
                            </a:schemeClr>
                          </a:gs>
                          <a:gs pos="50000">
                            <a:schemeClr val="bg1">
                              <a:lumMod val="85000"/>
                              <a:lumOff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01.75pt;margin-top:260pt;width:180pt;height:426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" fillcolor="white [3212]" stroked="f" strokecolor="#4a7ebb" strokeweight="1.5pt">
              <v:fill color2="#d8d8d8 [2732]" rotate="t" focus="5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0" behindDoc="0" locked="0" layoutInCell="1" allowOverlap="1" wp14:anchorId="46F6503E" wp14:editId="72714020">
              <wp:simplePos x="0" y="0"/>
              <wp:positionH relativeFrom="page">
                <wp:posOffset>384175</wp:posOffset>
              </wp:positionH>
              <wp:positionV relativeFrom="page">
                <wp:posOffset>8315325</wp:posOffset>
              </wp:positionV>
              <wp:extent cx="7004050" cy="1364615"/>
              <wp:effectExtent l="3175" t="0" r="3175" b="0"/>
              <wp:wrapTight wrapText="bothSides">
                <wp:wrapPolygon edited="0">
                  <wp:start x="-55" y="-151"/>
                  <wp:lineTo x="-55" y="21449"/>
                  <wp:lineTo x="21655" y="21449"/>
                  <wp:lineTo x="21655" y="-151"/>
                  <wp:lineTo x="-55" y="-151"/>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25pt;margin-top:654.75pt;width:551.5pt;height:107.4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" fillcolor="#3472ba [3214]" stroked="f" strokecolor="blue" strokeweight="1.5pt">
              <v:fill color2="#0b2e67 [3215]"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4" behindDoc="0" locked="0" layoutInCell="1" allowOverlap="1" wp14:anchorId="7DB5F126" wp14:editId="47F143CD">
              <wp:simplePos x="0" y="0"/>
              <wp:positionH relativeFrom="page">
                <wp:posOffset>384175</wp:posOffset>
              </wp:positionH>
              <wp:positionV relativeFrom="page">
                <wp:posOffset>374650</wp:posOffset>
              </wp:positionV>
              <wp:extent cx="7004050" cy="3291840"/>
              <wp:effectExtent l="3175" t="6350" r="3175" b="381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329184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25pt;margin-top:29.5pt;width:551.5pt;height:259.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" fillcolor="#3472ba [3214]" stroked="f" strokecolor="blue" strokeweight="1.5pt">
              <v:fill color2="#0b2e67 [3215]" focus="100%" type="gradient"/>
              <v:shadow opacity="22938f" mv:blur="38100f" offset="0,2pt"/>
              <v:textbox inset=",7.2pt,,7.2pt"/>
              <w10:wrap anchorx="page" anchory="page"/>
            </v:rect>
          </w:pict>
        </mc:Fallback>
      </mc:AlternateContent>
    </w:r>
    <w:r>
      <w:rPr>
        <w:noProof/>
      </w:rPr>
      <w:drawing>
        <wp:anchor distT="0" distB="0" distL="118745" distR="118745" simplePos="0" relativeHeight="251658216" behindDoc="0" locked="0" layoutInCell="1" allowOverlap="1" wp14:anchorId="0DC2F933" wp14:editId="0BDED852">
          <wp:simplePos x="5486400" y="8229600"/>
          <wp:positionH relativeFrom="page">
            <wp:posOffset>368300</wp:posOffset>
          </wp:positionH>
          <wp:positionV relativeFrom="page">
            <wp:posOffset>368300</wp:posOffset>
          </wp:positionV>
          <wp:extent cx="7035800" cy="3365500"/>
          <wp:effectExtent l="25400" t="0" r="0" b="0"/>
          <wp:wrapNone/>
          <wp:docPr id="5" name="Picture 5"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84E9" w14:textId="77777777" w:rsidR="002B4343" w:rsidRDefault="002B434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510DC" w14:textId="77777777" w:rsidR="002B4343" w:rsidRDefault="002B4343">
    <w:pPr>
      <w:pStyle w:val="Header"/>
    </w:pPr>
    <w:r>
      <w:rPr>
        <w:noProof/>
      </w:rPr>
      <mc:AlternateContent>
        <mc:Choice Requires="wps">
          <w:drawing>
            <wp:anchor distT="0" distB="0" distL="114300" distR="114300" simplePos="0" relativeHeight="251658200" behindDoc="0" locked="0" layoutInCell="1" allowOverlap="1" wp14:anchorId="1786533D" wp14:editId="17341C3C">
              <wp:simplePos x="0" y="0"/>
              <wp:positionH relativeFrom="page">
                <wp:posOffset>384175</wp:posOffset>
              </wp:positionH>
              <wp:positionV relativeFrom="page">
                <wp:posOffset>374650</wp:posOffset>
              </wp:positionV>
              <wp:extent cx="7004050" cy="4762500"/>
              <wp:effectExtent l="3175" t="6350" r="3175"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476250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25pt;margin-top:29.5pt;width:551.5pt;height:37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" fillcolor="#0b2e67 [3215]" stroked="f" strokecolor="blue" strokeweight="1.5pt">
              <v:fill color2="#3472ba [3214]" focus="100%" type="gradient"/>
              <v:shadow opacity="22938f" mv:blur="38100f" offset="0,2pt"/>
              <v:textbox inset=",7.2pt,,7.2pt"/>
              <w10:wrap anchorx="page" anchory="page"/>
            </v:rect>
          </w:pict>
        </mc:Fallback>
      </mc:AlternateContent>
    </w:r>
    <w:r>
      <w:rPr>
        <w:noProof/>
      </w:rPr>
      <w:drawing>
        <wp:anchor distT="0" distB="0" distL="118745" distR="118745" simplePos="0" relativeHeight="251658202" behindDoc="0" locked="0" layoutInCell="1" allowOverlap="1" wp14:anchorId="452BF1CE" wp14:editId="41E834AB">
          <wp:simplePos x="5486400" y="8229600"/>
          <wp:positionH relativeFrom="page">
            <wp:posOffset>368300</wp:posOffset>
          </wp:positionH>
          <wp:positionV relativeFrom="page">
            <wp:posOffset>368300</wp:posOffset>
          </wp:positionV>
          <wp:extent cx="7035800" cy="4876800"/>
          <wp:effectExtent l="25400" t="0" r="0" b="0"/>
          <wp:wrapNone/>
          <wp:docPr id="14" name="Picture 14" descr=":10-5 specs:Assets:Overlay-P6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 specs:Assets:Overlay-P6Half.png"/>
                  <pic:cNvPicPr>
                    <a:picLocks noChangeAspect="1" noChangeArrowheads="1"/>
                  </pic:cNvPicPr>
                </pic:nvPicPr>
                <pic:blipFill>
                  <a:blip r:embed="rId1"/>
                  <a:srcRect/>
                  <a:stretch>
                    <a:fillRect/>
                  </a:stretch>
                </pic:blipFill>
                <pic:spPr bwMode="auto">
                  <a:xfrm>
                    <a:off x="0" y="0"/>
                    <a:ext cx="7035800" cy="487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410"/>
    <w:multiLevelType w:val="hybridMultilevel"/>
    <w:tmpl w:val="7126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6D0DA1"/>
    <w:multiLevelType w:val="hybridMultilevel"/>
    <w:tmpl w:val="14A8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CE1F27"/>
    <w:multiLevelType w:val="hybridMultilevel"/>
    <w:tmpl w:val="812E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E0C7B"/>
    <w:multiLevelType w:val="hybridMultilevel"/>
    <w:tmpl w:val="DE808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B63F9B"/>
    <w:multiLevelType w:val="hybridMultilevel"/>
    <w:tmpl w:val="9DCE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embedSystemFonts/>
  <w:bordersDoNotSurroundHeader/>
  <w:bordersDoNotSurroundFooter/>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3"/>
    <w:docVar w:name="OpenInPublishingView" w:val="0"/>
    <w:docVar w:name="ShowStaticGuides" w:val="0"/>
  </w:docVars>
  <w:rsids>
    <w:rsidRoot w:val="00C0066A"/>
    <w:rsid w:val="000059EF"/>
    <w:rsid w:val="00037B98"/>
    <w:rsid w:val="00046133"/>
    <w:rsid w:val="000678DC"/>
    <w:rsid w:val="00073EE2"/>
    <w:rsid w:val="00087610"/>
    <w:rsid w:val="000F3BB1"/>
    <w:rsid w:val="000F477F"/>
    <w:rsid w:val="00105991"/>
    <w:rsid w:val="001101AE"/>
    <w:rsid w:val="0014663F"/>
    <w:rsid w:val="001548D0"/>
    <w:rsid w:val="001645D9"/>
    <w:rsid w:val="00182163"/>
    <w:rsid w:val="00182601"/>
    <w:rsid w:val="00183BDA"/>
    <w:rsid w:val="00190EBA"/>
    <w:rsid w:val="0019120F"/>
    <w:rsid w:val="001B7952"/>
    <w:rsid w:val="001C3A5A"/>
    <w:rsid w:val="001D362A"/>
    <w:rsid w:val="001E6FB7"/>
    <w:rsid w:val="00213F9F"/>
    <w:rsid w:val="0024780E"/>
    <w:rsid w:val="00263339"/>
    <w:rsid w:val="002B4343"/>
    <w:rsid w:val="00334C58"/>
    <w:rsid w:val="00370B0B"/>
    <w:rsid w:val="00370FD6"/>
    <w:rsid w:val="0038120B"/>
    <w:rsid w:val="003A3DD8"/>
    <w:rsid w:val="003B0277"/>
    <w:rsid w:val="004A6502"/>
    <w:rsid w:val="004B285A"/>
    <w:rsid w:val="004C5E90"/>
    <w:rsid w:val="0052533D"/>
    <w:rsid w:val="005A25E8"/>
    <w:rsid w:val="00613C16"/>
    <w:rsid w:val="0066175B"/>
    <w:rsid w:val="00671A00"/>
    <w:rsid w:val="006875BE"/>
    <w:rsid w:val="006900F1"/>
    <w:rsid w:val="006B78D6"/>
    <w:rsid w:val="0071461E"/>
    <w:rsid w:val="00720A04"/>
    <w:rsid w:val="007B2E05"/>
    <w:rsid w:val="007C7B0D"/>
    <w:rsid w:val="00820073"/>
    <w:rsid w:val="008272B7"/>
    <w:rsid w:val="00902629"/>
    <w:rsid w:val="009142DB"/>
    <w:rsid w:val="0095338E"/>
    <w:rsid w:val="009E029E"/>
    <w:rsid w:val="00A144EC"/>
    <w:rsid w:val="00A71998"/>
    <w:rsid w:val="00A9684C"/>
    <w:rsid w:val="00AD5C36"/>
    <w:rsid w:val="00B540B6"/>
    <w:rsid w:val="00B8447C"/>
    <w:rsid w:val="00BA675E"/>
    <w:rsid w:val="00BF321B"/>
    <w:rsid w:val="00C0066A"/>
    <w:rsid w:val="00C305A7"/>
    <w:rsid w:val="00C84521"/>
    <w:rsid w:val="00CD70BE"/>
    <w:rsid w:val="00D6739F"/>
    <w:rsid w:val="00D82ADE"/>
    <w:rsid w:val="00DD2DC6"/>
    <w:rsid w:val="00DE3ACB"/>
    <w:rsid w:val="00E116B0"/>
    <w:rsid w:val="00E26EC5"/>
    <w:rsid w:val="00E4064D"/>
    <w:rsid w:val="00E8768E"/>
    <w:rsid w:val="00EB5591"/>
    <w:rsid w:val="00F0723D"/>
    <w:rsid w:val="00F82ED0"/>
    <w:rsid w:val="00FB4100"/>
    <w:rsid w:val="00FE68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1D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 w:type="paragraph" w:styleId="ListParagraph">
    <w:name w:val="List Paragraph"/>
    <w:basedOn w:val="Normal"/>
    <w:rsid w:val="004A6502"/>
    <w:pPr>
      <w:ind w:left="720"/>
      <w:contextualSpacing/>
    </w:pPr>
  </w:style>
  <w:style w:type="character" w:styleId="Hyperlink">
    <w:name w:val="Hyperlink"/>
    <w:basedOn w:val="DefaultParagraphFont"/>
    <w:rsid w:val="004A6502"/>
    <w:rPr>
      <w:color w:val="87EF59" w:themeColor="hyperlink"/>
      <w:u w:val="single"/>
    </w:rPr>
  </w:style>
  <w:style w:type="character" w:styleId="FollowedHyperlink">
    <w:name w:val="FollowedHyperlink"/>
    <w:basedOn w:val="DefaultParagraphFont"/>
    <w:rsid w:val="00F82ED0"/>
    <w:rPr>
      <w:color w:val="9DC5F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 w:type="paragraph" w:styleId="ListParagraph">
    <w:name w:val="List Paragraph"/>
    <w:basedOn w:val="Normal"/>
    <w:rsid w:val="004A6502"/>
    <w:pPr>
      <w:ind w:left="720"/>
      <w:contextualSpacing/>
    </w:pPr>
  </w:style>
  <w:style w:type="character" w:styleId="Hyperlink">
    <w:name w:val="Hyperlink"/>
    <w:basedOn w:val="DefaultParagraphFont"/>
    <w:rsid w:val="004A6502"/>
    <w:rPr>
      <w:color w:val="87EF59" w:themeColor="hyperlink"/>
      <w:u w:val="single"/>
    </w:rPr>
  </w:style>
  <w:style w:type="character" w:styleId="FollowedHyperlink">
    <w:name w:val="FollowedHyperlink"/>
    <w:basedOn w:val="DefaultParagraphFont"/>
    <w:rsid w:val="00F82ED0"/>
    <w:rPr>
      <w:color w:val="9DC5F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hyperlink" Target="mailto:treasurer@ataf.org" TargetMode="External"/><Relationship Id="rId51" Type="http://schemas.openxmlformats.org/officeDocument/2006/relationships/hyperlink" Target="mailto:PR@ataf.org" TargetMode="External"/><Relationship Id="rId52" Type="http://schemas.openxmlformats.org/officeDocument/2006/relationships/hyperlink" Target="mailto:elections@ataf.org" TargetMode="External"/><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header" Target="header3.xml"/><Relationship Id="rId56" Type="http://schemas.openxmlformats.org/officeDocument/2006/relationships/footer" Target="footer3.xml"/><Relationship Id="rId57" Type="http://schemas.openxmlformats.org/officeDocument/2006/relationships/header" Target="header4.xml"/><Relationship Id="rId58" Type="http://schemas.openxmlformats.org/officeDocument/2006/relationships/footer" Target="footer4.xml"/><Relationship Id="rId59" Type="http://schemas.openxmlformats.org/officeDocument/2006/relationships/fontTable" Target="fontTable.xml"/><Relationship Id="rId40" Type="http://schemas.openxmlformats.org/officeDocument/2006/relationships/image" Target="media/image29.jpg"/><Relationship Id="rId41" Type="http://schemas.openxmlformats.org/officeDocument/2006/relationships/hyperlink" Target="mailto:president@ataf.org" TargetMode="External"/><Relationship Id="rId42" Type="http://schemas.openxmlformats.org/officeDocument/2006/relationships/hyperlink" Target="mailto:vicepresident@ataf.org" TargetMode="External"/><Relationship Id="rId43" Type="http://schemas.openxmlformats.org/officeDocument/2006/relationships/hyperlink" Target="mailto:secretary@ataf.org" TargetMode="External"/><Relationship Id="rId44" Type="http://schemas.openxmlformats.org/officeDocument/2006/relationships/hyperlink" Target="mailto:treasurer@ataf.org" TargetMode="External"/><Relationship Id="rId45" Type="http://schemas.openxmlformats.org/officeDocument/2006/relationships/hyperlink" Target="mailto:PR@ataf.org" TargetMode="External"/><Relationship Id="rId46" Type="http://schemas.openxmlformats.org/officeDocument/2006/relationships/hyperlink" Target="mailto:elections@ataf.org" TargetMode="External"/><Relationship Id="rId47" Type="http://schemas.openxmlformats.org/officeDocument/2006/relationships/hyperlink" Target="mailto:president@ataf.org" TargetMode="External"/><Relationship Id="rId48" Type="http://schemas.openxmlformats.org/officeDocument/2006/relationships/hyperlink" Target="mailto:vicepresident@ataf.org" TargetMode="External"/><Relationship Id="rId49" Type="http://schemas.openxmlformats.org/officeDocument/2006/relationships/hyperlink" Target="mailto:secretary@ataf.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Secretary@ataf.org" TargetMode="Externa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g"/><Relationship Id="rId33" Type="http://schemas.openxmlformats.org/officeDocument/2006/relationships/image" Target="media/image24.png"/><Relationship Id="rId34" Type="http://schemas.openxmlformats.org/officeDocument/2006/relationships/image" Target="media/image25.jpg"/><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header" Target="header2.xml"/><Relationship Id="rId38" Type="http://schemas.openxmlformats.org/officeDocument/2006/relationships/footer" Target="footer2.xml"/><Relationship Id="rId39" Type="http://schemas.openxmlformats.org/officeDocument/2006/relationships/image" Target="media/image28.jp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gif"/><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60" Type="http://schemas.openxmlformats.org/officeDocument/2006/relationships/theme" Target="theme/theme1.xml"/><Relationship Id="rId10" Type="http://schemas.openxmlformats.org/officeDocument/2006/relationships/hyperlink" Target="mailto:Secretary@ataf.org" TargetMode="External"/><Relationship Id="rId11" Type="http://schemas.openxmlformats.org/officeDocument/2006/relationships/image" Target="media/image2.png"/><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loat%20Newsletter.dotx" TargetMode="External"/></Relationships>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Float Newsletter.dotx</Template>
  <TotalTime>336</TotalTime>
  <Pages>5</Pages>
  <Words>11</Words>
  <Characters>67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Nason</dc:creator>
  <cp:keywords/>
  <dc:description/>
  <cp:lastModifiedBy>Erik Nason</cp:lastModifiedBy>
  <cp:revision>33</cp:revision>
  <cp:lastPrinted>2018-07-11T15:12:00Z</cp:lastPrinted>
  <dcterms:created xsi:type="dcterms:W3CDTF">2018-07-10T14:05:00Z</dcterms:created>
  <dcterms:modified xsi:type="dcterms:W3CDTF">2018-08-15T13:47:00Z</dcterms:modified>
  <cp:category/>
</cp:coreProperties>
</file>